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55993" w14:textId="026A5F34" w:rsidR="00F97C52" w:rsidRPr="008966C1" w:rsidRDefault="00E518D2" w:rsidP="00F5312A">
      <w:pPr>
        <w:pStyle w:val="Title"/>
      </w:pPr>
      <w:bookmarkStart w:id="0" w:name="_Toc96613720"/>
      <w:r w:rsidRPr="008966C1">
        <w:t>Governing Body Visa Endorsement Requirements</w:t>
      </w:r>
      <w:bookmarkEnd w:id="0"/>
    </w:p>
    <w:tbl>
      <w:tblPr>
        <w:tblStyle w:val="TableGrid"/>
        <w:tblpPr w:leftFromText="180" w:rightFromText="180" w:vertAnchor="text" w:horzAnchor="margin" w:tblpY="8705"/>
        <w:tblW w:w="0" w:type="auto"/>
        <w:tblLook w:val="04A0" w:firstRow="1" w:lastRow="0" w:firstColumn="1" w:lastColumn="0" w:noHBand="0" w:noVBand="1"/>
      </w:tblPr>
      <w:tblGrid>
        <w:gridCol w:w="2040"/>
        <w:gridCol w:w="6976"/>
      </w:tblGrid>
      <w:tr w:rsidR="00F97C52" w:rsidRPr="008966C1" w14:paraId="451C78E7" w14:textId="77777777" w:rsidTr="008B2DFC">
        <w:tc>
          <w:tcPr>
            <w:tcW w:w="9016" w:type="dxa"/>
            <w:gridSpan w:val="2"/>
            <w:shd w:val="clear" w:color="auto" w:fill="29235C"/>
          </w:tcPr>
          <w:p w14:paraId="27FA36FE" w14:textId="77777777" w:rsidR="00F97C52" w:rsidRPr="008966C1" w:rsidRDefault="00F97C52" w:rsidP="008B2DFC">
            <w:pPr>
              <w:spacing w:after="120"/>
              <w:rPr>
                <w:b/>
              </w:rPr>
            </w:pPr>
            <w:r w:rsidRPr="008966C1">
              <w:rPr>
                <w:b/>
              </w:rPr>
              <w:t>BWB Document Control Procedure</w:t>
            </w:r>
          </w:p>
        </w:tc>
      </w:tr>
      <w:tr w:rsidR="00F97C52" w:rsidRPr="008966C1" w14:paraId="6875F327" w14:textId="77777777" w:rsidTr="008B2DFC">
        <w:tc>
          <w:tcPr>
            <w:tcW w:w="2040" w:type="dxa"/>
          </w:tcPr>
          <w:p w14:paraId="70570C75" w14:textId="77777777" w:rsidR="00F97C52" w:rsidRPr="008966C1" w:rsidRDefault="00F97C52" w:rsidP="008B2DFC">
            <w:pPr>
              <w:spacing w:after="120"/>
              <w:rPr>
                <w:b/>
              </w:rPr>
            </w:pPr>
            <w:r w:rsidRPr="008966C1">
              <w:rPr>
                <w:b/>
              </w:rPr>
              <w:t>Policy Name</w:t>
            </w:r>
          </w:p>
        </w:tc>
        <w:tc>
          <w:tcPr>
            <w:tcW w:w="6976" w:type="dxa"/>
          </w:tcPr>
          <w:p w14:paraId="5685DCD6" w14:textId="5081EBC7" w:rsidR="00F97C52" w:rsidRPr="008966C1" w:rsidRDefault="00E518D2" w:rsidP="008B2DFC">
            <w:pPr>
              <w:spacing w:after="120"/>
            </w:pPr>
            <w:r w:rsidRPr="008966C1">
              <w:t>Governing Body Visa Endorsement Requirements</w:t>
            </w:r>
          </w:p>
        </w:tc>
      </w:tr>
      <w:tr w:rsidR="00F97C52" w:rsidRPr="008966C1" w14:paraId="5A692421" w14:textId="77777777" w:rsidTr="008B2DFC">
        <w:tc>
          <w:tcPr>
            <w:tcW w:w="2040" w:type="dxa"/>
          </w:tcPr>
          <w:p w14:paraId="0FFE1136" w14:textId="77777777" w:rsidR="00F97C52" w:rsidRPr="008966C1" w:rsidRDefault="00F97C52" w:rsidP="008B2DFC">
            <w:pPr>
              <w:spacing w:after="120"/>
              <w:rPr>
                <w:b/>
              </w:rPr>
            </w:pPr>
            <w:r w:rsidRPr="008966C1">
              <w:rPr>
                <w:b/>
              </w:rPr>
              <w:t>Version</w:t>
            </w:r>
          </w:p>
        </w:tc>
        <w:tc>
          <w:tcPr>
            <w:tcW w:w="6976" w:type="dxa"/>
          </w:tcPr>
          <w:p w14:paraId="20E709A1" w14:textId="250E6A83" w:rsidR="00F97C52" w:rsidRPr="008966C1" w:rsidRDefault="00F23360" w:rsidP="008B2DFC">
            <w:pPr>
              <w:spacing w:after="120"/>
            </w:pPr>
            <w:r w:rsidRPr="008966C1">
              <w:t>2</w:t>
            </w:r>
            <w:r w:rsidR="00F97C52" w:rsidRPr="008966C1">
              <w:t>.0</w:t>
            </w:r>
          </w:p>
        </w:tc>
      </w:tr>
      <w:tr w:rsidR="00F97C52" w:rsidRPr="008966C1" w14:paraId="48BB5EA3" w14:textId="77777777" w:rsidTr="008B2DFC">
        <w:tc>
          <w:tcPr>
            <w:tcW w:w="2040" w:type="dxa"/>
          </w:tcPr>
          <w:p w14:paraId="0E9BDA23" w14:textId="77777777" w:rsidR="00F97C52" w:rsidRPr="008966C1" w:rsidRDefault="00F97C52" w:rsidP="008B2DFC">
            <w:pPr>
              <w:spacing w:after="120"/>
              <w:rPr>
                <w:b/>
              </w:rPr>
            </w:pPr>
            <w:r w:rsidRPr="008966C1">
              <w:rPr>
                <w:b/>
              </w:rPr>
              <w:t>Date Updated</w:t>
            </w:r>
          </w:p>
        </w:tc>
        <w:tc>
          <w:tcPr>
            <w:tcW w:w="6976" w:type="dxa"/>
          </w:tcPr>
          <w:p w14:paraId="0C0C2385" w14:textId="1C66BBBB" w:rsidR="00F97C52" w:rsidRPr="008966C1" w:rsidRDefault="002B3775" w:rsidP="008B2DFC">
            <w:pPr>
              <w:spacing w:after="120"/>
            </w:pPr>
            <w:r>
              <w:t>17</w:t>
            </w:r>
            <w:r>
              <w:t xml:space="preserve"> </w:t>
            </w:r>
            <w:r>
              <w:t>March</w:t>
            </w:r>
            <w:r>
              <w:t xml:space="preserve"> </w:t>
            </w:r>
            <w:r w:rsidR="00186D01">
              <w:t>2025</w:t>
            </w:r>
          </w:p>
        </w:tc>
      </w:tr>
      <w:tr w:rsidR="00F97C52" w:rsidRPr="008966C1" w14:paraId="53C5FF61" w14:textId="77777777" w:rsidTr="008B2DFC">
        <w:tc>
          <w:tcPr>
            <w:tcW w:w="2040" w:type="dxa"/>
          </w:tcPr>
          <w:p w14:paraId="572A6B54" w14:textId="06F2001F" w:rsidR="00F97C52" w:rsidRPr="008966C1" w:rsidRDefault="008B2DFC" w:rsidP="008B2DFC">
            <w:pPr>
              <w:spacing w:after="120"/>
              <w:rPr>
                <w:b/>
              </w:rPr>
            </w:pPr>
            <w:r w:rsidRPr="008966C1">
              <w:rPr>
                <w:b/>
              </w:rPr>
              <w:t xml:space="preserve">Review </w:t>
            </w:r>
            <w:r w:rsidR="00DB14EA">
              <w:rPr>
                <w:b/>
              </w:rPr>
              <w:t>Month</w:t>
            </w:r>
          </w:p>
        </w:tc>
        <w:tc>
          <w:tcPr>
            <w:tcW w:w="6976" w:type="dxa"/>
          </w:tcPr>
          <w:p w14:paraId="116466BC" w14:textId="51452303" w:rsidR="00F97C52" w:rsidRPr="008966C1" w:rsidRDefault="00276E85" w:rsidP="008B2DFC">
            <w:pPr>
              <w:spacing w:after="120"/>
            </w:pPr>
            <w:r w:rsidRPr="008966C1">
              <w:t xml:space="preserve">February </w:t>
            </w:r>
            <w:r w:rsidR="00186D01" w:rsidRPr="008966C1">
              <w:t>202</w:t>
            </w:r>
            <w:r w:rsidR="00186D01">
              <w:t>6</w:t>
            </w:r>
          </w:p>
        </w:tc>
      </w:tr>
    </w:tbl>
    <w:p w14:paraId="4DF08594" w14:textId="77777777" w:rsidR="00F97C52" w:rsidRPr="008966C1" w:rsidRDefault="00F97C52" w:rsidP="00F5312A">
      <w:pPr>
        <w:rPr>
          <w:rFonts w:eastAsiaTheme="majorEastAsia"/>
        </w:rPr>
      </w:pPr>
    </w:p>
    <w:p w14:paraId="3ACE9718" w14:textId="1A7188C4" w:rsidR="00CA25D5" w:rsidRPr="008966C1" w:rsidRDefault="00CA25D5" w:rsidP="00CA25D5">
      <w:pPr>
        <w:jc w:val="both"/>
        <w:rPr>
          <w:szCs w:val="24"/>
        </w:rPr>
      </w:pPr>
      <w:r w:rsidRPr="008966C1">
        <w:rPr>
          <w:szCs w:val="24"/>
        </w:rPr>
        <w:t xml:space="preserve">This guidance is to be used for all International Sportsperson governing body endorsement requests made on or after </w:t>
      </w:r>
      <w:r w:rsidR="002B3775">
        <w:rPr>
          <w:b/>
          <w:bCs/>
          <w:szCs w:val="24"/>
        </w:rPr>
        <w:t>18</w:t>
      </w:r>
      <w:r w:rsidR="002B3775">
        <w:rPr>
          <w:b/>
          <w:bCs/>
          <w:szCs w:val="24"/>
        </w:rPr>
        <w:t xml:space="preserve"> </w:t>
      </w:r>
      <w:r w:rsidR="002B3775">
        <w:rPr>
          <w:b/>
          <w:bCs/>
          <w:szCs w:val="24"/>
        </w:rPr>
        <w:t>March</w:t>
      </w:r>
      <w:r w:rsidR="002B3775">
        <w:rPr>
          <w:b/>
          <w:bCs/>
          <w:szCs w:val="24"/>
        </w:rPr>
        <w:t xml:space="preserve"> </w:t>
      </w:r>
      <w:r w:rsidR="00186D01">
        <w:rPr>
          <w:b/>
          <w:bCs/>
          <w:szCs w:val="24"/>
        </w:rPr>
        <w:t>2025</w:t>
      </w:r>
    </w:p>
    <w:p w14:paraId="1F415084" w14:textId="77777777" w:rsidR="00F97C52" w:rsidRPr="008966C1" w:rsidRDefault="00F97C52" w:rsidP="00F5312A"/>
    <w:p w14:paraId="27BA91F3" w14:textId="77777777" w:rsidR="00F97C52" w:rsidRPr="008966C1" w:rsidRDefault="00F97C52" w:rsidP="00F5312A">
      <w:pPr>
        <w:sectPr w:rsidR="00F97C52" w:rsidRPr="008966C1" w:rsidSect="00A0631D">
          <w:footerReference w:type="default" r:id="rId11"/>
          <w:footerReference w:type="first" r:id="rId12"/>
          <w:pgSz w:w="11906" w:h="16838"/>
          <w:pgMar w:top="1440" w:right="1440" w:bottom="1843" w:left="1440" w:header="709" w:footer="709" w:gutter="0"/>
          <w:cols w:space="708"/>
          <w:docGrid w:linePitch="360"/>
        </w:sectPr>
      </w:pPr>
      <w:r w:rsidRPr="008966C1">
        <w:br w:type="page"/>
      </w:r>
    </w:p>
    <w:bookmarkStart w:id="1" w:name="_Toc96613721" w:displacedByCustomXml="next"/>
    <w:sdt>
      <w:sdtPr>
        <w:rPr>
          <w:rFonts w:eastAsia="Times New Roman"/>
          <w:b w:val="0"/>
          <w:bCs w:val="0"/>
          <w:color w:val="auto"/>
          <w:spacing w:val="0"/>
          <w:kern w:val="0"/>
          <w:sz w:val="22"/>
          <w:szCs w:val="20"/>
        </w:rPr>
        <w:id w:val="-784963093"/>
        <w:docPartObj>
          <w:docPartGallery w:val="Table of Contents"/>
          <w:docPartUnique/>
        </w:docPartObj>
      </w:sdtPr>
      <w:sdtEndPr>
        <w:rPr>
          <w:noProof/>
        </w:rPr>
      </w:sdtEndPr>
      <w:sdtContent>
        <w:p w14:paraId="6AF506A7" w14:textId="1204380F" w:rsidR="008B2DFC" w:rsidRPr="008966C1" w:rsidRDefault="008B2DFC" w:rsidP="008B2DFC">
          <w:pPr>
            <w:pStyle w:val="Heading2"/>
            <w:rPr>
              <w:sz w:val="32"/>
              <w:szCs w:val="56"/>
            </w:rPr>
          </w:pPr>
          <w:r w:rsidRPr="008966C1">
            <w:t>Contents</w:t>
          </w:r>
          <w:bookmarkEnd w:id="1"/>
        </w:p>
        <w:p w14:paraId="25DCE006" w14:textId="3287DFDA" w:rsidR="00ED2679" w:rsidRPr="008966C1" w:rsidRDefault="008B2DFC">
          <w:pPr>
            <w:pStyle w:val="TOC1"/>
            <w:tabs>
              <w:tab w:val="right" w:leader="dot" w:pos="9016"/>
            </w:tabs>
            <w:rPr>
              <w:rFonts w:asciiTheme="minorHAnsi" w:eastAsiaTheme="minorEastAsia" w:hAnsiTheme="minorHAnsi" w:cstheme="minorBidi"/>
              <w:noProof/>
              <w:szCs w:val="22"/>
              <w:lang w:val="en-GB"/>
            </w:rPr>
          </w:pPr>
          <w:r w:rsidRPr="008966C1">
            <w:rPr>
              <w:b/>
              <w:bCs/>
              <w:noProof/>
            </w:rPr>
            <w:fldChar w:fldCharType="begin"/>
          </w:r>
          <w:r w:rsidRPr="008966C1">
            <w:rPr>
              <w:b/>
              <w:bCs/>
              <w:noProof/>
            </w:rPr>
            <w:instrText xml:space="preserve"> TOC \o "1-3" \h \z \u </w:instrText>
          </w:r>
          <w:r w:rsidRPr="008966C1">
            <w:rPr>
              <w:b/>
              <w:bCs/>
              <w:noProof/>
            </w:rPr>
            <w:fldChar w:fldCharType="separate"/>
          </w:r>
          <w:hyperlink w:anchor="_Toc96613720" w:history="1">
            <w:r w:rsidR="00ED2679" w:rsidRPr="008966C1">
              <w:rPr>
                <w:rStyle w:val="Hyperlink"/>
                <w:noProof/>
              </w:rPr>
              <w:t>Governing Body Visa Endorsement Requirements</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_Toc96613720 \h </w:instrText>
            </w:r>
            <w:r w:rsidR="00ED2679" w:rsidRPr="008966C1">
              <w:rPr>
                <w:noProof/>
                <w:webHidden/>
              </w:rPr>
            </w:r>
            <w:r w:rsidR="00ED2679" w:rsidRPr="008966C1">
              <w:rPr>
                <w:noProof/>
                <w:webHidden/>
              </w:rPr>
              <w:fldChar w:fldCharType="separate"/>
            </w:r>
            <w:r w:rsidR="00ED2679" w:rsidRPr="008966C1">
              <w:rPr>
                <w:noProof/>
                <w:webHidden/>
              </w:rPr>
              <w:t>1</w:t>
            </w:r>
            <w:r w:rsidR="00ED2679" w:rsidRPr="008966C1">
              <w:rPr>
                <w:noProof/>
                <w:webHidden/>
              </w:rPr>
              <w:fldChar w:fldCharType="end"/>
            </w:r>
          </w:hyperlink>
        </w:p>
        <w:p w14:paraId="258B007A" w14:textId="2ED04655" w:rsidR="00ED2679" w:rsidRPr="008966C1" w:rsidRDefault="002B3775">
          <w:pPr>
            <w:pStyle w:val="TOC2"/>
            <w:tabs>
              <w:tab w:val="right" w:leader="dot" w:pos="9016"/>
            </w:tabs>
            <w:rPr>
              <w:rFonts w:asciiTheme="minorHAnsi" w:eastAsiaTheme="minorEastAsia" w:hAnsiTheme="minorHAnsi" w:cstheme="minorBidi"/>
              <w:noProof/>
              <w:szCs w:val="22"/>
              <w:lang w:val="en-GB"/>
            </w:rPr>
          </w:pPr>
          <w:hyperlink w:anchor="_Toc96613721" w:history="1">
            <w:r w:rsidR="00ED2679" w:rsidRPr="008966C1">
              <w:rPr>
                <w:rStyle w:val="Hyperlink"/>
                <w:noProof/>
              </w:rPr>
              <w:t>Contents</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_Toc96613721 \h </w:instrText>
            </w:r>
            <w:r w:rsidR="00ED2679" w:rsidRPr="008966C1">
              <w:rPr>
                <w:noProof/>
                <w:webHidden/>
              </w:rPr>
            </w:r>
            <w:r w:rsidR="00ED2679" w:rsidRPr="008966C1">
              <w:rPr>
                <w:noProof/>
                <w:webHidden/>
              </w:rPr>
              <w:fldChar w:fldCharType="separate"/>
            </w:r>
            <w:r w:rsidR="00ED2679" w:rsidRPr="008966C1">
              <w:rPr>
                <w:noProof/>
                <w:webHidden/>
              </w:rPr>
              <w:t>2</w:t>
            </w:r>
            <w:r w:rsidR="00ED2679" w:rsidRPr="008966C1">
              <w:rPr>
                <w:noProof/>
                <w:webHidden/>
              </w:rPr>
              <w:fldChar w:fldCharType="end"/>
            </w:r>
          </w:hyperlink>
        </w:p>
        <w:p w14:paraId="609E07EF" w14:textId="1EC8DA30" w:rsidR="00ED2679" w:rsidRPr="008966C1" w:rsidRDefault="002B3775">
          <w:pPr>
            <w:pStyle w:val="TOC1"/>
            <w:tabs>
              <w:tab w:val="right" w:leader="dot" w:pos="9016"/>
            </w:tabs>
            <w:rPr>
              <w:rFonts w:asciiTheme="minorHAnsi" w:eastAsiaTheme="minorEastAsia" w:hAnsiTheme="minorHAnsi" w:cstheme="minorBidi"/>
              <w:noProof/>
              <w:szCs w:val="22"/>
              <w:lang w:val="en-GB"/>
            </w:rPr>
          </w:pPr>
          <w:hyperlink w:anchor="_Toc96613722" w:history="1">
            <w:r w:rsidR="00ED2679" w:rsidRPr="008966C1">
              <w:rPr>
                <w:rStyle w:val="Hyperlink"/>
                <w:noProof/>
              </w:rPr>
              <w:t>Section 1: Overview of governing body endorsements for the International Sportsperson route of the points-based system</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_Toc96613722 \h </w:instrText>
            </w:r>
            <w:r w:rsidR="00ED2679" w:rsidRPr="008966C1">
              <w:rPr>
                <w:noProof/>
                <w:webHidden/>
              </w:rPr>
            </w:r>
            <w:r w:rsidR="00ED2679" w:rsidRPr="008966C1">
              <w:rPr>
                <w:noProof/>
                <w:webHidden/>
              </w:rPr>
              <w:fldChar w:fldCharType="separate"/>
            </w:r>
            <w:r w:rsidR="00ED2679" w:rsidRPr="008966C1">
              <w:rPr>
                <w:noProof/>
                <w:webHidden/>
              </w:rPr>
              <w:t>3</w:t>
            </w:r>
            <w:r w:rsidR="00ED2679" w:rsidRPr="008966C1">
              <w:rPr>
                <w:noProof/>
                <w:webHidden/>
              </w:rPr>
              <w:fldChar w:fldCharType="end"/>
            </w:r>
          </w:hyperlink>
        </w:p>
        <w:p w14:paraId="29A33DD5" w14:textId="0B5CD3CE" w:rsidR="00ED2679" w:rsidRPr="008966C1" w:rsidRDefault="002B3775">
          <w:pPr>
            <w:pStyle w:val="TOC2"/>
            <w:tabs>
              <w:tab w:val="right" w:leader="dot" w:pos="9016"/>
            </w:tabs>
            <w:rPr>
              <w:rFonts w:asciiTheme="minorHAnsi" w:eastAsiaTheme="minorEastAsia" w:hAnsiTheme="minorHAnsi" w:cstheme="minorBidi"/>
              <w:noProof/>
              <w:szCs w:val="22"/>
              <w:lang w:val="en-GB"/>
            </w:rPr>
          </w:pPr>
          <w:hyperlink w:anchor="_Toc96613723" w:history="1">
            <w:r w:rsidR="00ED2679" w:rsidRPr="008966C1">
              <w:rPr>
                <w:rStyle w:val="Hyperlink"/>
                <w:noProof/>
              </w:rPr>
              <w:t>Length of endorsement</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_Toc96613723 \h </w:instrText>
            </w:r>
            <w:r w:rsidR="00ED2679" w:rsidRPr="008966C1">
              <w:rPr>
                <w:noProof/>
                <w:webHidden/>
              </w:rPr>
            </w:r>
            <w:r w:rsidR="00ED2679" w:rsidRPr="008966C1">
              <w:rPr>
                <w:noProof/>
                <w:webHidden/>
              </w:rPr>
              <w:fldChar w:fldCharType="separate"/>
            </w:r>
            <w:r w:rsidR="00ED2679" w:rsidRPr="008966C1">
              <w:rPr>
                <w:noProof/>
                <w:webHidden/>
              </w:rPr>
              <w:t>3</w:t>
            </w:r>
            <w:r w:rsidR="00ED2679" w:rsidRPr="008966C1">
              <w:rPr>
                <w:noProof/>
                <w:webHidden/>
              </w:rPr>
              <w:fldChar w:fldCharType="end"/>
            </w:r>
          </w:hyperlink>
        </w:p>
        <w:p w14:paraId="7687DE55" w14:textId="1FB24FA4" w:rsidR="00ED2679" w:rsidRPr="008966C1" w:rsidRDefault="002B3775">
          <w:pPr>
            <w:pStyle w:val="TOC2"/>
            <w:tabs>
              <w:tab w:val="right" w:leader="dot" w:pos="9016"/>
            </w:tabs>
            <w:rPr>
              <w:rFonts w:asciiTheme="minorHAnsi" w:eastAsiaTheme="minorEastAsia" w:hAnsiTheme="minorHAnsi" w:cstheme="minorBidi"/>
              <w:noProof/>
              <w:szCs w:val="22"/>
              <w:lang w:val="en-GB"/>
            </w:rPr>
          </w:pPr>
          <w:hyperlink w:anchor="_Toc96613724" w:history="1">
            <w:r w:rsidR="00ED2679" w:rsidRPr="008966C1">
              <w:rPr>
                <w:rStyle w:val="Hyperlink"/>
                <w:noProof/>
              </w:rPr>
              <w:t>Change of employment</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_Toc96613724 \h </w:instrText>
            </w:r>
            <w:r w:rsidR="00ED2679" w:rsidRPr="008966C1">
              <w:rPr>
                <w:noProof/>
                <w:webHidden/>
              </w:rPr>
            </w:r>
            <w:r w:rsidR="00ED2679" w:rsidRPr="008966C1">
              <w:rPr>
                <w:noProof/>
                <w:webHidden/>
              </w:rPr>
              <w:fldChar w:fldCharType="separate"/>
            </w:r>
            <w:r w:rsidR="00ED2679" w:rsidRPr="008966C1">
              <w:rPr>
                <w:noProof/>
                <w:webHidden/>
              </w:rPr>
              <w:t>4</w:t>
            </w:r>
            <w:r w:rsidR="00ED2679" w:rsidRPr="008966C1">
              <w:rPr>
                <w:noProof/>
                <w:webHidden/>
              </w:rPr>
              <w:fldChar w:fldCharType="end"/>
            </w:r>
          </w:hyperlink>
        </w:p>
        <w:p w14:paraId="5569476F" w14:textId="39FF7D6A" w:rsidR="00ED2679" w:rsidRPr="008966C1" w:rsidRDefault="002B3775">
          <w:pPr>
            <w:pStyle w:val="TOC2"/>
            <w:tabs>
              <w:tab w:val="right" w:leader="dot" w:pos="9016"/>
            </w:tabs>
            <w:rPr>
              <w:rFonts w:asciiTheme="minorHAnsi" w:eastAsiaTheme="minorEastAsia" w:hAnsiTheme="minorHAnsi" w:cstheme="minorBidi"/>
              <w:noProof/>
              <w:szCs w:val="22"/>
              <w:lang w:val="en-GB"/>
            </w:rPr>
          </w:pPr>
          <w:hyperlink w:anchor="_Toc96613725" w:history="1">
            <w:r w:rsidR="00ED2679" w:rsidRPr="008966C1">
              <w:rPr>
                <w:rStyle w:val="Hyperlink"/>
                <w:noProof/>
              </w:rPr>
              <w:t>Supplementary employment</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_Toc96613725 \h </w:instrText>
            </w:r>
            <w:r w:rsidR="00ED2679" w:rsidRPr="008966C1">
              <w:rPr>
                <w:noProof/>
                <w:webHidden/>
              </w:rPr>
            </w:r>
            <w:r w:rsidR="00ED2679" w:rsidRPr="008966C1">
              <w:rPr>
                <w:noProof/>
                <w:webHidden/>
              </w:rPr>
              <w:fldChar w:fldCharType="separate"/>
            </w:r>
            <w:r w:rsidR="00ED2679" w:rsidRPr="008966C1">
              <w:rPr>
                <w:noProof/>
                <w:webHidden/>
              </w:rPr>
              <w:t>4</w:t>
            </w:r>
            <w:r w:rsidR="00ED2679" w:rsidRPr="008966C1">
              <w:rPr>
                <w:noProof/>
                <w:webHidden/>
              </w:rPr>
              <w:fldChar w:fldCharType="end"/>
            </w:r>
          </w:hyperlink>
        </w:p>
        <w:p w14:paraId="42E63E2C" w14:textId="7F3EBFD3" w:rsidR="00ED2679" w:rsidRPr="008966C1" w:rsidRDefault="002B3775">
          <w:pPr>
            <w:pStyle w:val="TOC1"/>
            <w:tabs>
              <w:tab w:val="right" w:leader="dot" w:pos="9016"/>
            </w:tabs>
            <w:rPr>
              <w:rFonts w:asciiTheme="minorHAnsi" w:eastAsiaTheme="minorEastAsia" w:hAnsiTheme="minorHAnsi" w:cstheme="minorBidi"/>
              <w:noProof/>
              <w:szCs w:val="22"/>
              <w:lang w:val="en-GB"/>
            </w:rPr>
          </w:pPr>
          <w:hyperlink w:anchor="_Toc96613726" w:history="1">
            <w:r w:rsidR="00ED2679" w:rsidRPr="008966C1">
              <w:rPr>
                <w:rStyle w:val="Hyperlink"/>
                <w:noProof/>
              </w:rPr>
              <w:t>Section 2: Requirements</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_Toc96613726 \h </w:instrText>
            </w:r>
            <w:r w:rsidR="00ED2679" w:rsidRPr="008966C1">
              <w:rPr>
                <w:noProof/>
                <w:webHidden/>
              </w:rPr>
            </w:r>
            <w:r w:rsidR="00ED2679" w:rsidRPr="008966C1">
              <w:rPr>
                <w:noProof/>
                <w:webHidden/>
              </w:rPr>
              <w:fldChar w:fldCharType="separate"/>
            </w:r>
            <w:r w:rsidR="00ED2679" w:rsidRPr="008966C1">
              <w:rPr>
                <w:noProof/>
                <w:webHidden/>
              </w:rPr>
              <w:t>5</w:t>
            </w:r>
            <w:r w:rsidR="00ED2679" w:rsidRPr="008966C1">
              <w:rPr>
                <w:noProof/>
                <w:webHidden/>
              </w:rPr>
              <w:fldChar w:fldCharType="end"/>
            </w:r>
          </w:hyperlink>
        </w:p>
        <w:p w14:paraId="15EBF774" w14:textId="2D5B5B0E" w:rsidR="00ED2679" w:rsidRPr="008966C1" w:rsidRDefault="002B3775">
          <w:pPr>
            <w:pStyle w:val="TOC3"/>
            <w:tabs>
              <w:tab w:val="right" w:leader="dot" w:pos="9016"/>
            </w:tabs>
            <w:rPr>
              <w:rFonts w:asciiTheme="minorHAnsi" w:eastAsiaTheme="minorEastAsia" w:hAnsiTheme="minorHAnsi" w:cstheme="minorBidi"/>
              <w:noProof/>
              <w:szCs w:val="22"/>
              <w:lang w:val="en-GB"/>
            </w:rPr>
          </w:pPr>
          <w:hyperlink w:anchor="_Toc96613727" w:history="1">
            <w:r w:rsidR="00ED2679" w:rsidRPr="008966C1">
              <w:rPr>
                <w:rStyle w:val="Hyperlink"/>
                <w:noProof/>
              </w:rPr>
              <w:t>Consultation</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_Toc96613727 \h </w:instrText>
            </w:r>
            <w:r w:rsidR="00ED2679" w:rsidRPr="008966C1">
              <w:rPr>
                <w:noProof/>
                <w:webHidden/>
              </w:rPr>
            </w:r>
            <w:r w:rsidR="00ED2679" w:rsidRPr="008966C1">
              <w:rPr>
                <w:noProof/>
                <w:webHidden/>
              </w:rPr>
              <w:fldChar w:fldCharType="separate"/>
            </w:r>
            <w:r w:rsidR="00ED2679" w:rsidRPr="008966C1">
              <w:rPr>
                <w:noProof/>
                <w:webHidden/>
              </w:rPr>
              <w:t>5</w:t>
            </w:r>
            <w:r w:rsidR="00ED2679" w:rsidRPr="008966C1">
              <w:rPr>
                <w:noProof/>
                <w:webHidden/>
              </w:rPr>
              <w:fldChar w:fldCharType="end"/>
            </w:r>
          </w:hyperlink>
        </w:p>
        <w:p w14:paraId="1880CBF9" w14:textId="515B11D4" w:rsidR="00ED2679" w:rsidRPr="008966C1" w:rsidRDefault="002B3775">
          <w:pPr>
            <w:pStyle w:val="TOC3"/>
            <w:tabs>
              <w:tab w:val="right" w:leader="dot" w:pos="9016"/>
            </w:tabs>
            <w:rPr>
              <w:rFonts w:asciiTheme="minorHAnsi" w:eastAsiaTheme="minorEastAsia" w:hAnsiTheme="minorHAnsi" w:cstheme="minorBidi"/>
              <w:noProof/>
              <w:szCs w:val="22"/>
              <w:lang w:val="en-GB"/>
            </w:rPr>
          </w:pPr>
          <w:hyperlink w:anchor="_Toc96613728" w:history="1">
            <w:r w:rsidR="00ED2679" w:rsidRPr="008966C1">
              <w:rPr>
                <w:rStyle w:val="Hyperlink"/>
                <w:noProof/>
              </w:rPr>
              <w:t>Review</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_Toc96613728 \h </w:instrText>
            </w:r>
            <w:r w:rsidR="00ED2679" w:rsidRPr="008966C1">
              <w:rPr>
                <w:noProof/>
                <w:webHidden/>
              </w:rPr>
            </w:r>
            <w:r w:rsidR="00ED2679" w:rsidRPr="008966C1">
              <w:rPr>
                <w:noProof/>
                <w:webHidden/>
              </w:rPr>
              <w:fldChar w:fldCharType="separate"/>
            </w:r>
            <w:r w:rsidR="00ED2679" w:rsidRPr="008966C1">
              <w:rPr>
                <w:noProof/>
                <w:webHidden/>
              </w:rPr>
              <w:t>5</w:t>
            </w:r>
            <w:r w:rsidR="00ED2679" w:rsidRPr="008966C1">
              <w:rPr>
                <w:noProof/>
                <w:webHidden/>
              </w:rPr>
              <w:fldChar w:fldCharType="end"/>
            </w:r>
          </w:hyperlink>
        </w:p>
        <w:p w14:paraId="201DD717" w14:textId="63A88C37" w:rsidR="00ED2679" w:rsidRPr="008966C1" w:rsidRDefault="002B3775">
          <w:pPr>
            <w:pStyle w:val="TOC3"/>
            <w:tabs>
              <w:tab w:val="right" w:leader="dot" w:pos="9016"/>
            </w:tabs>
            <w:rPr>
              <w:rFonts w:asciiTheme="minorHAnsi" w:eastAsiaTheme="minorEastAsia" w:hAnsiTheme="minorHAnsi" w:cstheme="minorBidi"/>
              <w:noProof/>
              <w:szCs w:val="22"/>
              <w:lang w:val="en-GB"/>
            </w:rPr>
          </w:pPr>
          <w:hyperlink w:anchor="_Toc96613729" w:history="1">
            <w:r w:rsidR="00ED2679" w:rsidRPr="008966C1">
              <w:rPr>
                <w:rStyle w:val="Hyperlink"/>
                <w:noProof/>
              </w:rPr>
              <w:t>Length of season</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_Toc96613729 \h </w:instrText>
            </w:r>
            <w:r w:rsidR="00ED2679" w:rsidRPr="008966C1">
              <w:rPr>
                <w:noProof/>
                <w:webHidden/>
              </w:rPr>
            </w:r>
            <w:r w:rsidR="00ED2679" w:rsidRPr="008966C1">
              <w:rPr>
                <w:noProof/>
                <w:webHidden/>
              </w:rPr>
              <w:fldChar w:fldCharType="separate"/>
            </w:r>
            <w:r w:rsidR="00ED2679" w:rsidRPr="008966C1">
              <w:rPr>
                <w:noProof/>
                <w:webHidden/>
              </w:rPr>
              <w:t>5</w:t>
            </w:r>
            <w:r w:rsidR="00ED2679" w:rsidRPr="008966C1">
              <w:rPr>
                <w:noProof/>
                <w:webHidden/>
              </w:rPr>
              <w:fldChar w:fldCharType="end"/>
            </w:r>
          </w:hyperlink>
        </w:p>
        <w:p w14:paraId="33D159B5" w14:textId="31C75287" w:rsidR="00ED2679" w:rsidRPr="008966C1" w:rsidRDefault="002B3775">
          <w:pPr>
            <w:pStyle w:val="TOC3"/>
            <w:tabs>
              <w:tab w:val="right" w:leader="dot" w:pos="9016"/>
            </w:tabs>
            <w:rPr>
              <w:rFonts w:asciiTheme="minorHAnsi" w:eastAsiaTheme="minorEastAsia" w:hAnsiTheme="minorHAnsi" w:cstheme="minorBidi"/>
              <w:noProof/>
              <w:szCs w:val="22"/>
              <w:lang w:val="en-GB"/>
            </w:rPr>
          </w:pPr>
          <w:hyperlink w:anchor="_Toc96613730" w:history="1">
            <w:r w:rsidR="00ED2679" w:rsidRPr="008966C1">
              <w:rPr>
                <w:rStyle w:val="Hyperlink"/>
                <w:noProof/>
              </w:rPr>
              <w:t>Requirements</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_Toc96613730 \h </w:instrText>
            </w:r>
            <w:r w:rsidR="00ED2679" w:rsidRPr="008966C1">
              <w:rPr>
                <w:noProof/>
                <w:webHidden/>
              </w:rPr>
            </w:r>
            <w:r w:rsidR="00ED2679" w:rsidRPr="008966C1">
              <w:rPr>
                <w:noProof/>
                <w:webHidden/>
              </w:rPr>
              <w:fldChar w:fldCharType="separate"/>
            </w:r>
            <w:r w:rsidR="00ED2679" w:rsidRPr="008966C1">
              <w:rPr>
                <w:noProof/>
                <w:webHidden/>
              </w:rPr>
              <w:t>5</w:t>
            </w:r>
            <w:r w:rsidR="00ED2679" w:rsidRPr="008966C1">
              <w:rPr>
                <w:noProof/>
                <w:webHidden/>
              </w:rPr>
              <w:fldChar w:fldCharType="end"/>
            </w:r>
          </w:hyperlink>
        </w:p>
        <w:p w14:paraId="016B521E" w14:textId="4063C587" w:rsidR="00ED2679" w:rsidRPr="008966C1" w:rsidRDefault="002B3775">
          <w:pPr>
            <w:pStyle w:val="TOC3"/>
            <w:tabs>
              <w:tab w:val="right" w:leader="dot" w:pos="9016"/>
            </w:tabs>
            <w:rPr>
              <w:rFonts w:asciiTheme="minorHAnsi" w:eastAsiaTheme="minorEastAsia" w:hAnsiTheme="minorHAnsi" w:cstheme="minorBidi"/>
              <w:noProof/>
              <w:szCs w:val="22"/>
              <w:lang w:val="en-GB"/>
            </w:rPr>
          </w:pPr>
          <w:hyperlink w:anchor="_Toc96613731" w:history="1">
            <w:r w:rsidR="00ED2679" w:rsidRPr="008966C1">
              <w:rPr>
                <w:rStyle w:val="Hyperlink"/>
                <w:noProof/>
              </w:rPr>
              <w:t>Further information</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_Toc96613731 \h </w:instrText>
            </w:r>
            <w:r w:rsidR="00ED2679" w:rsidRPr="008966C1">
              <w:rPr>
                <w:noProof/>
                <w:webHidden/>
              </w:rPr>
            </w:r>
            <w:r w:rsidR="00ED2679" w:rsidRPr="008966C1">
              <w:rPr>
                <w:noProof/>
                <w:webHidden/>
              </w:rPr>
              <w:fldChar w:fldCharType="separate"/>
            </w:r>
            <w:r w:rsidR="00ED2679" w:rsidRPr="008966C1">
              <w:rPr>
                <w:noProof/>
                <w:webHidden/>
              </w:rPr>
              <w:t>8</w:t>
            </w:r>
            <w:r w:rsidR="00ED2679" w:rsidRPr="008966C1">
              <w:rPr>
                <w:noProof/>
                <w:webHidden/>
              </w:rPr>
              <w:fldChar w:fldCharType="end"/>
            </w:r>
          </w:hyperlink>
        </w:p>
        <w:p w14:paraId="0D3A08D1" w14:textId="0332894F" w:rsidR="00ED2679" w:rsidRPr="008966C1" w:rsidRDefault="002B3775">
          <w:pPr>
            <w:pStyle w:val="TOC3"/>
            <w:tabs>
              <w:tab w:val="right" w:leader="dot" w:pos="9016"/>
            </w:tabs>
            <w:rPr>
              <w:rFonts w:asciiTheme="minorHAnsi" w:eastAsiaTheme="minorEastAsia" w:hAnsiTheme="minorHAnsi" w:cstheme="minorBidi"/>
              <w:noProof/>
              <w:szCs w:val="22"/>
              <w:lang w:val="en-GB"/>
            </w:rPr>
          </w:pPr>
          <w:hyperlink w:anchor="_Toc96613732" w:history="1">
            <w:r w:rsidR="00ED2679" w:rsidRPr="008966C1">
              <w:rPr>
                <w:rStyle w:val="Hyperlink"/>
                <w:noProof/>
              </w:rPr>
              <w:t>Dispute handling procedures</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_Toc96613732 \h </w:instrText>
            </w:r>
            <w:r w:rsidR="00ED2679" w:rsidRPr="008966C1">
              <w:rPr>
                <w:noProof/>
                <w:webHidden/>
              </w:rPr>
            </w:r>
            <w:r w:rsidR="00ED2679" w:rsidRPr="008966C1">
              <w:rPr>
                <w:noProof/>
                <w:webHidden/>
              </w:rPr>
              <w:fldChar w:fldCharType="separate"/>
            </w:r>
            <w:r w:rsidR="00ED2679" w:rsidRPr="008966C1">
              <w:rPr>
                <w:noProof/>
                <w:webHidden/>
              </w:rPr>
              <w:t>8</w:t>
            </w:r>
            <w:r w:rsidR="00ED2679" w:rsidRPr="008966C1">
              <w:rPr>
                <w:noProof/>
                <w:webHidden/>
              </w:rPr>
              <w:fldChar w:fldCharType="end"/>
            </w:r>
          </w:hyperlink>
        </w:p>
        <w:p w14:paraId="0670EB15" w14:textId="4461A0EC" w:rsidR="00ED2679" w:rsidRPr="008966C1" w:rsidRDefault="002B3775">
          <w:pPr>
            <w:pStyle w:val="TOC3"/>
            <w:tabs>
              <w:tab w:val="right" w:leader="dot" w:pos="9016"/>
            </w:tabs>
            <w:rPr>
              <w:rFonts w:asciiTheme="minorHAnsi" w:eastAsiaTheme="minorEastAsia" w:hAnsiTheme="minorHAnsi" w:cstheme="minorBidi"/>
              <w:noProof/>
              <w:szCs w:val="22"/>
              <w:lang w:val="en-GB"/>
            </w:rPr>
          </w:pPr>
          <w:hyperlink w:anchor="_Toc96613733" w:history="1">
            <w:r w:rsidR="00ED2679" w:rsidRPr="008966C1">
              <w:rPr>
                <w:rStyle w:val="Hyperlink"/>
                <w:noProof/>
              </w:rPr>
              <w:t>Payment Details</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_Toc96613733 \h </w:instrText>
            </w:r>
            <w:r w:rsidR="00ED2679" w:rsidRPr="008966C1">
              <w:rPr>
                <w:noProof/>
                <w:webHidden/>
              </w:rPr>
            </w:r>
            <w:r w:rsidR="00ED2679" w:rsidRPr="008966C1">
              <w:rPr>
                <w:noProof/>
                <w:webHidden/>
              </w:rPr>
              <w:fldChar w:fldCharType="separate"/>
            </w:r>
            <w:r w:rsidR="00ED2679" w:rsidRPr="008966C1">
              <w:rPr>
                <w:noProof/>
                <w:webHidden/>
              </w:rPr>
              <w:t>9</w:t>
            </w:r>
            <w:r w:rsidR="00ED2679" w:rsidRPr="008966C1">
              <w:rPr>
                <w:noProof/>
                <w:webHidden/>
              </w:rPr>
              <w:fldChar w:fldCharType="end"/>
            </w:r>
          </w:hyperlink>
        </w:p>
        <w:p w14:paraId="34F7499A" w14:textId="4EB5E5A8" w:rsidR="00ED2679" w:rsidRPr="008966C1" w:rsidRDefault="002B3775">
          <w:pPr>
            <w:pStyle w:val="TOC1"/>
            <w:tabs>
              <w:tab w:val="right" w:leader="dot" w:pos="9016"/>
            </w:tabs>
            <w:rPr>
              <w:rFonts w:asciiTheme="minorHAnsi" w:eastAsiaTheme="minorEastAsia" w:hAnsiTheme="minorHAnsi" w:cstheme="minorBidi"/>
              <w:noProof/>
              <w:szCs w:val="22"/>
              <w:lang w:val="en-GB"/>
            </w:rPr>
          </w:pPr>
          <w:hyperlink w:anchor="_Toc96613734" w:history="1">
            <w:r w:rsidR="00ED2679" w:rsidRPr="008966C1">
              <w:rPr>
                <w:rStyle w:val="Hyperlink"/>
                <w:noProof/>
              </w:rPr>
              <w:t>Section 3: Process for applying for an endorsement</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_Toc96613734 \h </w:instrText>
            </w:r>
            <w:r w:rsidR="00ED2679" w:rsidRPr="008966C1">
              <w:rPr>
                <w:noProof/>
                <w:webHidden/>
              </w:rPr>
            </w:r>
            <w:r w:rsidR="00ED2679" w:rsidRPr="008966C1">
              <w:rPr>
                <w:noProof/>
                <w:webHidden/>
              </w:rPr>
              <w:fldChar w:fldCharType="separate"/>
            </w:r>
            <w:r w:rsidR="00ED2679" w:rsidRPr="008966C1">
              <w:rPr>
                <w:noProof/>
                <w:webHidden/>
              </w:rPr>
              <w:t>10</w:t>
            </w:r>
            <w:r w:rsidR="00ED2679" w:rsidRPr="008966C1">
              <w:rPr>
                <w:noProof/>
                <w:webHidden/>
              </w:rPr>
              <w:fldChar w:fldCharType="end"/>
            </w:r>
          </w:hyperlink>
        </w:p>
        <w:p w14:paraId="0DCF6749" w14:textId="066CD29D" w:rsidR="00ED2679" w:rsidRPr="008966C1" w:rsidRDefault="002B3775">
          <w:pPr>
            <w:pStyle w:val="TOC2"/>
            <w:tabs>
              <w:tab w:val="right" w:leader="dot" w:pos="9016"/>
            </w:tabs>
            <w:rPr>
              <w:rFonts w:asciiTheme="minorHAnsi" w:eastAsiaTheme="minorEastAsia" w:hAnsiTheme="minorHAnsi" w:cstheme="minorBidi"/>
              <w:noProof/>
              <w:szCs w:val="22"/>
              <w:lang w:val="en-GB"/>
            </w:rPr>
          </w:pPr>
          <w:hyperlink w:anchor="_Toc96613735" w:history="1">
            <w:r w:rsidR="00ED2679" w:rsidRPr="008966C1">
              <w:rPr>
                <w:rStyle w:val="Hyperlink"/>
                <w:noProof/>
              </w:rPr>
              <w:t>How to apply for governing body endorsements for International Sports Person (ISP) route</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_Toc96613735 \h </w:instrText>
            </w:r>
            <w:r w:rsidR="00ED2679" w:rsidRPr="008966C1">
              <w:rPr>
                <w:noProof/>
                <w:webHidden/>
              </w:rPr>
            </w:r>
            <w:r w:rsidR="00ED2679" w:rsidRPr="008966C1">
              <w:rPr>
                <w:noProof/>
                <w:webHidden/>
              </w:rPr>
              <w:fldChar w:fldCharType="separate"/>
            </w:r>
            <w:r w:rsidR="00ED2679" w:rsidRPr="008966C1">
              <w:rPr>
                <w:noProof/>
                <w:webHidden/>
              </w:rPr>
              <w:t>10</w:t>
            </w:r>
            <w:r w:rsidR="00ED2679" w:rsidRPr="008966C1">
              <w:rPr>
                <w:noProof/>
                <w:webHidden/>
              </w:rPr>
              <w:fldChar w:fldCharType="end"/>
            </w:r>
          </w:hyperlink>
        </w:p>
        <w:p w14:paraId="68BA1E8A" w14:textId="58DBA4CF" w:rsidR="00ED2679" w:rsidRPr="008966C1" w:rsidRDefault="002B3775">
          <w:pPr>
            <w:pStyle w:val="TOC1"/>
            <w:tabs>
              <w:tab w:val="right" w:leader="dot" w:pos="9016"/>
            </w:tabs>
            <w:rPr>
              <w:rFonts w:asciiTheme="minorHAnsi" w:eastAsiaTheme="minorEastAsia" w:hAnsiTheme="minorHAnsi" w:cstheme="minorBidi"/>
              <w:noProof/>
              <w:szCs w:val="22"/>
              <w:lang w:val="en-GB"/>
            </w:rPr>
          </w:pPr>
          <w:hyperlink w:anchor="_Toc96613736" w:history="1">
            <w:r w:rsidR="00ED2679" w:rsidRPr="008966C1">
              <w:rPr>
                <w:rStyle w:val="Hyperlink"/>
                <w:noProof/>
              </w:rPr>
              <w:t>Appendix A - Sponsor Licence Governing Body Endorsement Application</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_Toc96613736 \h </w:instrText>
            </w:r>
            <w:r w:rsidR="00ED2679" w:rsidRPr="008966C1">
              <w:rPr>
                <w:noProof/>
                <w:webHidden/>
              </w:rPr>
            </w:r>
            <w:r w:rsidR="00ED2679" w:rsidRPr="008966C1">
              <w:rPr>
                <w:noProof/>
                <w:webHidden/>
              </w:rPr>
              <w:fldChar w:fldCharType="separate"/>
            </w:r>
            <w:r w:rsidR="00ED2679" w:rsidRPr="008966C1">
              <w:rPr>
                <w:noProof/>
                <w:webHidden/>
              </w:rPr>
              <w:t>11</w:t>
            </w:r>
            <w:r w:rsidR="00ED2679" w:rsidRPr="008966C1">
              <w:rPr>
                <w:noProof/>
                <w:webHidden/>
              </w:rPr>
              <w:fldChar w:fldCharType="end"/>
            </w:r>
          </w:hyperlink>
        </w:p>
        <w:p w14:paraId="47329379" w14:textId="48D0811F" w:rsidR="00ED2679" w:rsidRPr="008966C1" w:rsidRDefault="002B3775">
          <w:pPr>
            <w:pStyle w:val="TOC1"/>
            <w:tabs>
              <w:tab w:val="right" w:leader="dot" w:pos="9016"/>
            </w:tabs>
            <w:rPr>
              <w:rFonts w:asciiTheme="minorHAnsi" w:eastAsiaTheme="minorEastAsia" w:hAnsiTheme="minorHAnsi" w:cstheme="minorBidi"/>
              <w:noProof/>
              <w:szCs w:val="22"/>
              <w:lang w:val="en-GB"/>
            </w:rPr>
          </w:pPr>
          <w:hyperlink w:anchor="_Toc96613737" w:history="1">
            <w:r w:rsidR="00ED2679" w:rsidRPr="008966C1">
              <w:rPr>
                <w:rStyle w:val="Hyperlink"/>
                <w:noProof/>
              </w:rPr>
              <w:t>Appendix B - ISP Governing Body Endorsement Application Form – Player</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_Toc96613737 \h </w:instrText>
            </w:r>
            <w:r w:rsidR="00ED2679" w:rsidRPr="008966C1">
              <w:rPr>
                <w:noProof/>
                <w:webHidden/>
              </w:rPr>
            </w:r>
            <w:r w:rsidR="00ED2679" w:rsidRPr="008966C1">
              <w:rPr>
                <w:noProof/>
                <w:webHidden/>
              </w:rPr>
              <w:fldChar w:fldCharType="separate"/>
            </w:r>
            <w:r w:rsidR="00ED2679" w:rsidRPr="008966C1">
              <w:rPr>
                <w:noProof/>
                <w:webHidden/>
              </w:rPr>
              <w:t>13</w:t>
            </w:r>
            <w:r w:rsidR="00ED2679" w:rsidRPr="008966C1">
              <w:rPr>
                <w:noProof/>
                <w:webHidden/>
              </w:rPr>
              <w:fldChar w:fldCharType="end"/>
            </w:r>
          </w:hyperlink>
        </w:p>
        <w:p w14:paraId="7A506A5C" w14:textId="1ACF3552" w:rsidR="00ED2679" w:rsidRPr="008966C1" w:rsidRDefault="002B3775">
          <w:pPr>
            <w:pStyle w:val="TOC1"/>
            <w:tabs>
              <w:tab w:val="right" w:leader="dot" w:pos="9016"/>
            </w:tabs>
            <w:rPr>
              <w:rFonts w:asciiTheme="minorHAnsi" w:eastAsiaTheme="minorEastAsia" w:hAnsiTheme="minorHAnsi" w:cstheme="minorBidi"/>
              <w:noProof/>
              <w:szCs w:val="22"/>
              <w:lang w:val="en-GB"/>
            </w:rPr>
          </w:pPr>
          <w:hyperlink w:anchor="_Toc96613738" w:history="1">
            <w:r w:rsidR="00ED2679" w:rsidRPr="008966C1">
              <w:rPr>
                <w:rStyle w:val="Hyperlink"/>
                <w:noProof/>
              </w:rPr>
              <w:t>Appendix C -</w:t>
            </w:r>
            <w:r w:rsidR="009C287B">
              <w:rPr>
                <w:rStyle w:val="Hyperlink"/>
                <w:noProof/>
              </w:rPr>
              <w:t xml:space="preserve"> </w:t>
            </w:r>
            <w:r w:rsidR="00ED2679" w:rsidRPr="008966C1">
              <w:rPr>
                <w:rStyle w:val="Hyperlink"/>
                <w:noProof/>
              </w:rPr>
              <w:t>ISP Governing Body Endorsement Application Form – Coach Only</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_Toc96613738 \h </w:instrText>
            </w:r>
            <w:r w:rsidR="00ED2679" w:rsidRPr="008966C1">
              <w:rPr>
                <w:noProof/>
                <w:webHidden/>
              </w:rPr>
            </w:r>
            <w:r w:rsidR="00ED2679" w:rsidRPr="008966C1">
              <w:rPr>
                <w:noProof/>
                <w:webHidden/>
              </w:rPr>
              <w:fldChar w:fldCharType="separate"/>
            </w:r>
            <w:r w:rsidR="00ED2679" w:rsidRPr="008966C1">
              <w:rPr>
                <w:noProof/>
                <w:webHidden/>
              </w:rPr>
              <w:t>15</w:t>
            </w:r>
            <w:r w:rsidR="00ED2679" w:rsidRPr="008966C1">
              <w:rPr>
                <w:noProof/>
                <w:webHidden/>
              </w:rPr>
              <w:fldChar w:fldCharType="end"/>
            </w:r>
          </w:hyperlink>
        </w:p>
        <w:p w14:paraId="7A0D50B7" w14:textId="13235949" w:rsidR="00ED2679" w:rsidRPr="008966C1" w:rsidRDefault="002B3775">
          <w:pPr>
            <w:pStyle w:val="TOC1"/>
            <w:tabs>
              <w:tab w:val="right" w:leader="dot" w:pos="9016"/>
            </w:tabs>
            <w:rPr>
              <w:rFonts w:asciiTheme="minorHAnsi" w:eastAsiaTheme="minorEastAsia" w:hAnsiTheme="minorHAnsi" w:cstheme="minorBidi"/>
              <w:noProof/>
              <w:szCs w:val="22"/>
              <w:lang w:val="en-GB"/>
            </w:rPr>
          </w:pPr>
          <w:hyperlink w:anchor="_Toc96613739" w:history="1">
            <w:r w:rsidR="00ED2679" w:rsidRPr="008966C1">
              <w:rPr>
                <w:rStyle w:val="Hyperlink"/>
                <w:noProof/>
              </w:rPr>
              <w:t>Appendix D - Criteria for a Professional Sports Person</w:t>
            </w:r>
            <w:r w:rsidR="00ED2679" w:rsidRPr="008966C1">
              <w:rPr>
                <w:noProof/>
                <w:webHidden/>
              </w:rPr>
              <w:tab/>
            </w:r>
            <w:r w:rsidR="00ED2679" w:rsidRPr="008966C1">
              <w:rPr>
                <w:noProof/>
                <w:webHidden/>
              </w:rPr>
              <w:fldChar w:fldCharType="begin"/>
            </w:r>
            <w:r w:rsidR="00ED2679" w:rsidRPr="008966C1">
              <w:rPr>
                <w:noProof/>
                <w:webHidden/>
              </w:rPr>
              <w:instrText xml:space="preserve"> PAGEREF _Toc96613739 \h </w:instrText>
            </w:r>
            <w:r w:rsidR="00ED2679" w:rsidRPr="008966C1">
              <w:rPr>
                <w:noProof/>
                <w:webHidden/>
              </w:rPr>
            </w:r>
            <w:r w:rsidR="00ED2679" w:rsidRPr="008966C1">
              <w:rPr>
                <w:noProof/>
                <w:webHidden/>
              </w:rPr>
              <w:fldChar w:fldCharType="separate"/>
            </w:r>
            <w:r w:rsidR="00ED2679" w:rsidRPr="008966C1">
              <w:rPr>
                <w:noProof/>
                <w:webHidden/>
              </w:rPr>
              <w:t>17</w:t>
            </w:r>
            <w:r w:rsidR="00ED2679" w:rsidRPr="008966C1">
              <w:rPr>
                <w:noProof/>
                <w:webHidden/>
              </w:rPr>
              <w:fldChar w:fldCharType="end"/>
            </w:r>
          </w:hyperlink>
        </w:p>
        <w:p w14:paraId="550D2AD4" w14:textId="4F8E1940" w:rsidR="008B2DFC" w:rsidRPr="008966C1" w:rsidRDefault="008B2DFC">
          <w:r w:rsidRPr="008966C1">
            <w:rPr>
              <w:b/>
              <w:bCs/>
              <w:noProof/>
            </w:rPr>
            <w:fldChar w:fldCharType="end"/>
          </w:r>
        </w:p>
      </w:sdtContent>
    </w:sdt>
    <w:p w14:paraId="30A00B99" w14:textId="77777777" w:rsidR="008B2DFC" w:rsidRPr="008966C1" w:rsidRDefault="008B2DFC">
      <w:pPr>
        <w:spacing w:after="160" w:line="259" w:lineRule="auto"/>
        <w:rPr>
          <w:rFonts w:eastAsiaTheme="majorEastAsia"/>
          <w:b/>
          <w:bCs/>
          <w:color w:val="2F5496" w:themeColor="accent5" w:themeShade="BF"/>
          <w:spacing w:val="-10"/>
          <w:kern w:val="28"/>
          <w:sz w:val="32"/>
          <w:szCs w:val="56"/>
        </w:rPr>
      </w:pPr>
      <w:r w:rsidRPr="008966C1">
        <w:br w:type="page"/>
      </w:r>
    </w:p>
    <w:p w14:paraId="1908F7EB" w14:textId="77777777" w:rsidR="00CA25D5" w:rsidRPr="008966C1" w:rsidRDefault="00CA25D5" w:rsidP="00D612DA">
      <w:pPr>
        <w:pStyle w:val="Heading1"/>
        <w:spacing w:after="0"/>
        <w:rPr>
          <w:szCs w:val="32"/>
        </w:rPr>
      </w:pPr>
      <w:bookmarkStart w:id="2" w:name="_Toc96613722"/>
      <w:r w:rsidRPr="008966C1">
        <w:rPr>
          <w:szCs w:val="32"/>
        </w:rPr>
        <w:lastRenderedPageBreak/>
        <w:t>Section 1: Overview of governing body endorsements for the International Sportsperson route of the points-based system</w:t>
      </w:r>
      <w:bookmarkEnd w:id="2"/>
    </w:p>
    <w:p w14:paraId="54E2C1F6" w14:textId="77777777" w:rsidR="00CA25D5" w:rsidRPr="008966C1" w:rsidRDefault="00CA25D5" w:rsidP="00CA25D5">
      <w:pPr>
        <w:jc w:val="both"/>
        <w:rPr>
          <w:szCs w:val="24"/>
        </w:rPr>
      </w:pPr>
    </w:p>
    <w:p w14:paraId="37C8C559" w14:textId="75B25138" w:rsidR="00CA25D5" w:rsidRPr="008966C1" w:rsidRDefault="00CA25D5" w:rsidP="00CA25D5">
      <w:pPr>
        <w:jc w:val="both"/>
        <w:rPr>
          <w:szCs w:val="24"/>
        </w:rPr>
      </w:pPr>
      <w:r w:rsidRPr="008966C1">
        <w:rPr>
          <w:szCs w:val="24"/>
        </w:rPr>
        <w:t xml:space="preserve">This page provides a brief explanation of what endorsement requirements apply in respect of the International Sportsperson route of the points-based system. The Immigration Rules for the International Sportsperson route can be found at </w:t>
      </w:r>
      <w:hyperlink r:id="rId13" w:history="1">
        <w:r w:rsidRPr="008966C1">
          <w:rPr>
            <w:rStyle w:val="Hyperlink"/>
            <w:szCs w:val="24"/>
          </w:rPr>
          <w:t>Appendix International Sportsperson</w:t>
        </w:r>
      </w:hyperlink>
      <w:r w:rsidRPr="008966C1">
        <w:rPr>
          <w:szCs w:val="24"/>
        </w:rPr>
        <w:t>.</w:t>
      </w:r>
    </w:p>
    <w:p w14:paraId="5549277C" w14:textId="77777777" w:rsidR="00CA25D5" w:rsidRPr="008966C1" w:rsidRDefault="00CA25D5" w:rsidP="00CA25D5">
      <w:pPr>
        <w:jc w:val="both"/>
        <w:rPr>
          <w:szCs w:val="24"/>
        </w:rPr>
      </w:pPr>
      <w:bookmarkStart w:id="3" w:name="_Hlk82171981"/>
      <w:r w:rsidRPr="008966C1">
        <w:rPr>
          <w:b/>
          <w:szCs w:val="24"/>
        </w:rPr>
        <w:t>The International Sportsperson route</w:t>
      </w:r>
      <w:r w:rsidRPr="008966C1">
        <w:rPr>
          <w:szCs w:val="24"/>
        </w:rPr>
        <w:t xml:space="preserve"> is for elite sportspeople and coaches who:</w:t>
      </w:r>
    </w:p>
    <w:p w14:paraId="727C959D" w14:textId="77777777" w:rsidR="00CA25D5" w:rsidRPr="008966C1" w:rsidRDefault="00CA25D5" w:rsidP="00CA25D5">
      <w:pPr>
        <w:pStyle w:val="ListParagraph"/>
        <w:numPr>
          <w:ilvl w:val="0"/>
          <w:numId w:val="32"/>
        </w:numPr>
        <w:spacing w:after="200" w:line="276" w:lineRule="auto"/>
        <w:jc w:val="both"/>
        <w:rPr>
          <w:szCs w:val="24"/>
        </w:rPr>
      </w:pPr>
      <w:r w:rsidRPr="008966C1">
        <w:rPr>
          <w:szCs w:val="24"/>
        </w:rPr>
        <w:t xml:space="preserve">are internationally established and whose employment will make a significant contribution to the development of their sport at the highest level in the UK </w:t>
      </w:r>
    </w:p>
    <w:p w14:paraId="30849282" w14:textId="77777777" w:rsidR="00CA25D5" w:rsidRPr="008966C1" w:rsidRDefault="00CA25D5" w:rsidP="00CA25D5">
      <w:pPr>
        <w:pStyle w:val="ListParagraph"/>
        <w:numPr>
          <w:ilvl w:val="0"/>
          <w:numId w:val="32"/>
        </w:numPr>
        <w:spacing w:after="200" w:line="276" w:lineRule="auto"/>
        <w:jc w:val="both"/>
        <w:rPr>
          <w:szCs w:val="24"/>
        </w:rPr>
      </w:pPr>
      <w:r w:rsidRPr="008966C1">
        <w:rPr>
          <w:szCs w:val="24"/>
        </w:rPr>
        <w:t>who will base themselves in the UK</w:t>
      </w:r>
    </w:p>
    <w:p w14:paraId="68F56369" w14:textId="77777777" w:rsidR="00CA25D5" w:rsidRPr="008966C1" w:rsidRDefault="00CA25D5" w:rsidP="00CA25D5">
      <w:pPr>
        <w:pStyle w:val="ListParagraph"/>
        <w:numPr>
          <w:ilvl w:val="0"/>
          <w:numId w:val="32"/>
        </w:numPr>
        <w:spacing w:after="200" w:line="276" w:lineRule="auto"/>
        <w:jc w:val="both"/>
        <w:rPr>
          <w:szCs w:val="24"/>
        </w:rPr>
      </w:pPr>
      <w:r w:rsidRPr="008966C1">
        <w:rPr>
          <w:szCs w:val="24"/>
        </w:rPr>
        <w:t xml:space="preserve">will be filling a post that cannot be filled by a </w:t>
      </w:r>
      <w:r w:rsidRPr="008966C1">
        <w:t>suitable British citizen or person who has a right to enter or stay in the UK without restriction</w:t>
      </w:r>
      <w:r w:rsidRPr="008966C1">
        <w:rPr>
          <w:szCs w:val="24"/>
        </w:rPr>
        <w:t>.</w:t>
      </w:r>
    </w:p>
    <w:bookmarkEnd w:id="3"/>
    <w:p w14:paraId="7B8A8AB0" w14:textId="77777777" w:rsidR="00CA25D5" w:rsidRPr="008966C1" w:rsidRDefault="00CA25D5" w:rsidP="00CA25D5">
      <w:pPr>
        <w:jc w:val="both"/>
        <w:rPr>
          <w:szCs w:val="24"/>
        </w:rPr>
      </w:pPr>
      <w:r w:rsidRPr="008966C1">
        <w:rPr>
          <w:b/>
          <w:szCs w:val="24"/>
        </w:rPr>
        <w:t>The application process explained:</w:t>
      </w:r>
      <w:r w:rsidRPr="008966C1">
        <w:rPr>
          <w:szCs w:val="24"/>
        </w:rPr>
        <w:t xml:space="preserve"> migrants applying to come to the UK under the International Sportsperson route need to be sponsored by an organisation that has an International Sportsperson sponsor licence.</w:t>
      </w:r>
    </w:p>
    <w:p w14:paraId="0CF78DFB" w14:textId="77777777" w:rsidR="00CA25D5" w:rsidRPr="008966C1" w:rsidRDefault="00CA25D5" w:rsidP="00CA25D5">
      <w:pPr>
        <w:jc w:val="both"/>
        <w:rPr>
          <w:szCs w:val="24"/>
        </w:rPr>
      </w:pPr>
      <w:r w:rsidRPr="008966C1">
        <w:rPr>
          <w:szCs w:val="24"/>
        </w:rPr>
        <w:t xml:space="preserve">If you wish to sponsor such migrants, you must have a sponsor licence. Before you apply to the Home Office for a licence you must be endorsed by the </w:t>
      </w:r>
      <w:r w:rsidRPr="008966C1">
        <w:rPr>
          <w:b/>
          <w:szCs w:val="24"/>
        </w:rPr>
        <w:t>approved governing body</w:t>
      </w:r>
      <w:r w:rsidRPr="008966C1">
        <w:rPr>
          <w:szCs w:val="24"/>
        </w:rPr>
        <w:t xml:space="preserve"> for your sport. This endorsement confirms to the Home Office that the application for a licence is from a genuine sports club (or equivalent) that has a legitimate requirement to bring migrants to the UK as sportspeople. Once licensed, you can assign certificates of sponsorship to a sportsperson or coach with a job offer that allows them to apply for entry clearance or permission to stay in the UK. </w:t>
      </w:r>
      <w:proofErr w:type="gramStart"/>
      <w:r w:rsidRPr="008966C1">
        <w:rPr>
          <w:szCs w:val="24"/>
        </w:rPr>
        <w:t>Each individual</w:t>
      </w:r>
      <w:proofErr w:type="gramEnd"/>
      <w:r w:rsidRPr="008966C1">
        <w:rPr>
          <w:szCs w:val="24"/>
        </w:rPr>
        <w:t xml:space="preserve"> must also have a personal endorsement from the </w:t>
      </w:r>
      <w:r w:rsidRPr="008966C1">
        <w:rPr>
          <w:b/>
          <w:szCs w:val="24"/>
        </w:rPr>
        <w:t>approved governing body</w:t>
      </w:r>
      <w:r w:rsidRPr="008966C1">
        <w:rPr>
          <w:szCs w:val="24"/>
        </w:rPr>
        <w:t xml:space="preserve"> for their sport before you assign the certificate of sponsorship. </w:t>
      </w:r>
    </w:p>
    <w:p w14:paraId="100E9C65" w14:textId="77777777" w:rsidR="00CA25D5" w:rsidRPr="008966C1" w:rsidRDefault="00CA25D5" w:rsidP="00CA25D5">
      <w:pPr>
        <w:jc w:val="both"/>
        <w:rPr>
          <w:szCs w:val="24"/>
        </w:rPr>
      </w:pPr>
      <w:r w:rsidRPr="008966C1">
        <w:rPr>
          <w:szCs w:val="24"/>
        </w:rPr>
        <w:t>An</w:t>
      </w:r>
      <w:r w:rsidRPr="008966C1">
        <w:rPr>
          <w:b/>
          <w:szCs w:val="24"/>
        </w:rPr>
        <w:t xml:space="preserve"> approved governing body</w:t>
      </w:r>
      <w:r w:rsidRPr="008966C1">
        <w:rPr>
          <w:szCs w:val="24"/>
        </w:rPr>
        <w:t xml:space="preserve"> is one specified in </w:t>
      </w:r>
      <w:hyperlink r:id="rId14" w:history="1">
        <w:r w:rsidRPr="008966C1">
          <w:rPr>
            <w:rStyle w:val="Hyperlink"/>
          </w:rPr>
          <w:t>Appendix Sports Governing Bodies</w:t>
        </w:r>
      </w:hyperlink>
      <w:r w:rsidRPr="008966C1">
        <w:rPr>
          <w:szCs w:val="24"/>
        </w:rPr>
        <w:t xml:space="preserve"> of the Immigration Rules. Such a governing body must be recognised by one of the home country sports councils such as Sport England, and will have been approved by the Home Office before being included in </w:t>
      </w:r>
      <w:hyperlink r:id="rId15" w:history="1">
        <w:r w:rsidRPr="008966C1">
          <w:rPr>
            <w:rStyle w:val="Hyperlink"/>
          </w:rPr>
          <w:t>Appendix Sports Governing Bodies</w:t>
        </w:r>
      </w:hyperlink>
      <w:r w:rsidRPr="008966C1">
        <w:rPr>
          <w:szCs w:val="24"/>
        </w:rPr>
        <w:t xml:space="preserve"> of the Immigration Rules.</w:t>
      </w:r>
    </w:p>
    <w:p w14:paraId="1B9289BD" w14:textId="77777777" w:rsidR="00CA25D5" w:rsidRPr="008966C1" w:rsidRDefault="00CA25D5" w:rsidP="00CA25D5">
      <w:pPr>
        <w:jc w:val="both"/>
        <w:rPr>
          <w:szCs w:val="24"/>
        </w:rPr>
      </w:pPr>
      <w:r w:rsidRPr="008966C1">
        <w:rPr>
          <w:szCs w:val="24"/>
        </w:rPr>
        <w:t xml:space="preserve">Approved governing bodies will work within the Home Office’s </w:t>
      </w:r>
      <w:hyperlink r:id="rId16" w:history="1">
        <w:r w:rsidRPr="008966C1">
          <w:rPr>
            <w:rStyle w:val="Hyperlink"/>
            <w:szCs w:val="24"/>
          </w:rPr>
          <w:t xml:space="preserve">‘Code of practice for </w:t>
        </w:r>
        <w:proofErr w:type="spellStart"/>
        <w:r w:rsidRPr="008966C1">
          <w:rPr>
            <w:rStyle w:val="Hyperlink"/>
            <w:szCs w:val="24"/>
          </w:rPr>
          <w:t>sports</w:t>
        </w:r>
        <w:proofErr w:type="spellEnd"/>
        <w:r w:rsidRPr="008966C1">
          <w:rPr>
            <w:rStyle w:val="Hyperlink"/>
            <w:szCs w:val="24"/>
          </w:rPr>
          <w:t xml:space="preserve"> governing bodies</w:t>
        </w:r>
      </w:hyperlink>
      <w:r w:rsidRPr="008966C1">
        <w:rPr>
          <w:szCs w:val="24"/>
        </w:rPr>
        <w:t xml:space="preserve">’ and must comply with any immigration regulations, UK legislation and the principles of the points-based system as detailed on the </w:t>
      </w:r>
      <w:hyperlink r:id="rId17" w:history="1">
        <w:r w:rsidRPr="008966C1">
          <w:rPr>
            <w:rStyle w:val="Hyperlink"/>
            <w:szCs w:val="24"/>
          </w:rPr>
          <w:t>GOV.UK</w:t>
        </w:r>
      </w:hyperlink>
      <w:r w:rsidRPr="008966C1">
        <w:rPr>
          <w:szCs w:val="24"/>
        </w:rPr>
        <w:t xml:space="preserve"> website.</w:t>
      </w:r>
    </w:p>
    <w:p w14:paraId="5FBAD03B" w14:textId="77777777" w:rsidR="00CA25D5" w:rsidRPr="008966C1" w:rsidRDefault="00CA25D5" w:rsidP="00CA25D5">
      <w:pPr>
        <w:pStyle w:val="Heading2"/>
        <w:jc w:val="both"/>
        <w:rPr>
          <w:i/>
          <w:sz w:val="24"/>
          <w:szCs w:val="24"/>
        </w:rPr>
      </w:pPr>
      <w:bookmarkStart w:id="4" w:name="_Toc96613723"/>
      <w:r w:rsidRPr="008966C1">
        <w:rPr>
          <w:sz w:val="24"/>
          <w:szCs w:val="24"/>
        </w:rPr>
        <w:t>Length of endorsement</w:t>
      </w:r>
      <w:bookmarkEnd w:id="4"/>
    </w:p>
    <w:p w14:paraId="1CD34698" w14:textId="77777777" w:rsidR="00CA25D5" w:rsidRPr="008966C1" w:rsidRDefault="00CA25D5" w:rsidP="00CA25D5">
      <w:pPr>
        <w:jc w:val="both"/>
        <w:rPr>
          <w:szCs w:val="24"/>
        </w:rPr>
      </w:pPr>
      <w:r w:rsidRPr="008966C1">
        <w:rPr>
          <w:szCs w:val="24"/>
        </w:rPr>
        <w:t>Governing body endorsements should be issued for a period appropriate to the period of approval for sponsorship, that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237"/>
      </w:tblGrid>
      <w:tr w:rsidR="00CA25D5" w:rsidRPr="008966C1" w14:paraId="7028705C" w14:textId="77777777" w:rsidTr="00151C83">
        <w:tc>
          <w:tcPr>
            <w:tcW w:w="2235" w:type="dxa"/>
            <w:shd w:val="clear" w:color="auto" w:fill="auto"/>
            <w:vAlign w:val="center"/>
          </w:tcPr>
          <w:p w14:paraId="704802EB" w14:textId="77777777" w:rsidR="00CA25D5" w:rsidRPr="008966C1" w:rsidRDefault="00CA25D5" w:rsidP="00151C83">
            <w:pPr>
              <w:jc w:val="center"/>
              <w:rPr>
                <w:b/>
                <w:szCs w:val="24"/>
              </w:rPr>
            </w:pPr>
            <w:r w:rsidRPr="008966C1">
              <w:rPr>
                <w:b/>
                <w:szCs w:val="24"/>
              </w:rPr>
              <w:t>Type of application</w:t>
            </w:r>
          </w:p>
        </w:tc>
        <w:tc>
          <w:tcPr>
            <w:tcW w:w="6237" w:type="dxa"/>
            <w:shd w:val="clear" w:color="auto" w:fill="auto"/>
            <w:vAlign w:val="center"/>
          </w:tcPr>
          <w:p w14:paraId="15A4D913" w14:textId="77777777" w:rsidR="00CA25D5" w:rsidRPr="008966C1" w:rsidRDefault="00CA25D5" w:rsidP="00151C83">
            <w:pPr>
              <w:jc w:val="center"/>
              <w:rPr>
                <w:b/>
                <w:szCs w:val="24"/>
              </w:rPr>
            </w:pPr>
            <w:r w:rsidRPr="008966C1">
              <w:rPr>
                <w:b/>
                <w:szCs w:val="24"/>
              </w:rPr>
              <w:t>Length of endorsement</w:t>
            </w:r>
          </w:p>
        </w:tc>
      </w:tr>
      <w:tr w:rsidR="00CA25D5" w:rsidRPr="008966C1" w14:paraId="6F4EEB78" w14:textId="77777777" w:rsidTr="00151C83">
        <w:tc>
          <w:tcPr>
            <w:tcW w:w="2235" w:type="dxa"/>
            <w:vAlign w:val="center"/>
          </w:tcPr>
          <w:p w14:paraId="5A6B7E0B" w14:textId="77777777" w:rsidR="00CA25D5" w:rsidRPr="008966C1" w:rsidRDefault="00CA25D5" w:rsidP="00151C83">
            <w:pPr>
              <w:rPr>
                <w:b/>
                <w:szCs w:val="24"/>
              </w:rPr>
            </w:pPr>
            <w:r w:rsidRPr="008966C1">
              <w:rPr>
                <w:b/>
                <w:szCs w:val="24"/>
              </w:rPr>
              <w:t>Sponsor</w:t>
            </w:r>
          </w:p>
        </w:tc>
        <w:tc>
          <w:tcPr>
            <w:tcW w:w="6237" w:type="dxa"/>
            <w:vAlign w:val="center"/>
          </w:tcPr>
          <w:p w14:paraId="68CF5950" w14:textId="77777777" w:rsidR="00CA25D5" w:rsidRPr="008966C1" w:rsidRDefault="00CA25D5" w:rsidP="00151C83">
            <w:pPr>
              <w:rPr>
                <w:szCs w:val="24"/>
              </w:rPr>
            </w:pPr>
            <w:r w:rsidRPr="008966C1">
              <w:rPr>
                <w:szCs w:val="24"/>
              </w:rPr>
              <w:t>4 years from date of issue.</w:t>
            </w:r>
          </w:p>
          <w:p w14:paraId="75A252C9" w14:textId="77777777" w:rsidR="00CA25D5" w:rsidRPr="008966C1" w:rsidRDefault="00CA25D5" w:rsidP="00151C83">
            <w:pPr>
              <w:rPr>
                <w:b/>
                <w:szCs w:val="24"/>
              </w:rPr>
            </w:pPr>
          </w:p>
        </w:tc>
      </w:tr>
      <w:tr w:rsidR="00CA25D5" w:rsidRPr="008966C1" w14:paraId="6022018E" w14:textId="77777777" w:rsidTr="00151C83">
        <w:tc>
          <w:tcPr>
            <w:tcW w:w="2235" w:type="dxa"/>
            <w:vAlign w:val="center"/>
          </w:tcPr>
          <w:p w14:paraId="41AC3D93" w14:textId="77777777" w:rsidR="00CA25D5" w:rsidRPr="008966C1" w:rsidRDefault="00CA25D5" w:rsidP="00151C83">
            <w:pPr>
              <w:rPr>
                <w:b/>
                <w:szCs w:val="24"/>
              </w:rPr>
            </w:pPr>
            <w:r w:rsidRPr="008966C1">
              <w:rPr>
                <w:b/>
                <w:szCs w:val="24"/>
              </w:rPr>
              <w:t>Migrant</w:t>
            </w:r>
          </w:p>
        </w:tc>
        <w:tc>
          <w:tcPr>
            <w:tcW w:w="6237" w:type="dxa"/>
            <w:vAlign w:val="center"/>
          </w:tcPr>
          <w:p w14:paraId="07C3084C" w14:textId="77777777" w:rsidR="00CA25D5" w:rsidRPr="008966C1" w:rsidRDefault="00CA25D5" w:rsidP="00151C83">
            <w:pPr>
              <w:rPr>
                <w:b/>
                <w:szCs w:val="24"/>
              </w:rPr>
            </w:pPr>
            <w:r w:rsidRPr="008966C1">
              <w:rPr>
                <w:szCs w:val="24"/>
              </w:rPr>
              <w:t xml:space="preserve">For an initial maximum period of 3 years, with a further extension of a maximum period of 3 years. If the contract is </w:t>
            </w:r>
            <w:r w:rsidRPr="008966C1">
              <w:rPr>
                <w:szCs w:val="24"/>
              </w:rPr>
              <w:lastRenderedPageBreak/>
              <w:t xml:space="preserve">for fewer than 3 years, it will be issued for the length of the contract. </w:t>
            </w:r>
          </w:p>
        </w:tc>
      </w:tr>
    </w:tbl>
    <w:p w14:paraId="13A29C66" w14:textId="77777777" w:rsidR="00CA25D5" w:rsidRPr="008966C1" w:rsidRDefault="00CA25D5" w:rsidP="00CA25D5">
      <w:pPr>
        <w:pStyle w:val="Heading2"/>
        <w:rPr>
          <w:i/>
          <w:sz w:val="24"/>
          <w:szCs w:val="24"/>
        </w:rPr>
      </w:pPr>
      <w:bookmarkStart w:id="5" w:name="_Toc96613724"/>
      <w:r w:rsidRPr="008966C1">
        <w:rPr>
          <w:sz w:val="24"/>
          <w:szCs w:val="24"/>
        </w:rPr>
        <w:lastRenderedPageBreak/>
        <w:t>Change of employment</w:t>
      </w:r>
      <w:bookmarkEnd w:id="5"/>
      <w:r w:rsidRPr="008966C1">
        <w:rPr>
          <w:sz w:val="24"/>
          <w:szCs w:val="24"/>
        </w:rPr>
        <w:t xml:space="preserve"> </w:t>
      </w:r>
    </w:p>
    <w:p w14:paraId="6056B98A" w14:textId="77777777" w:rsidR="00CA25D5" w:rsidRPr="008966C1" w:rsidRDefault="00CA25D5" w:rsidP="00CA25D5">
      <w:pPr>
        <w:jc w:val="both"/>
        <w:rPr>
          <w:szCs w:val="24"/>
        </w:rPr>
      </w:pPr>
      <w:r w:rsidRPr="008966C1">
        <w:rPr>
          <w:szCs w:val="24"/>
        </w:rPr>
        <w:t>If a migrant is intending to change employer, their new employer must request a new governing body endorsement. The endorsement can be issued for the length of the contract or to the maximum period permitted within the route, whichever is the shorter. The new employer must assign a new certificate of sponsorship to the migrant to allow them to apply to the Home Office for new permission to stay. Permission to stay must be granted before the migrant can start work with the new employer.</w:t>
      </w:r>
    </w:p>
    <w:p w14:paraId="7A18BDB8" w14:textId="77777777" w:rsidR="00CA25D5" w:rsidRPr="008966C1" w:rsidRDefault="00CA25D5" w:rsidP="00CA25D5">
      <w:pPr>
        <w:jc w:val="both"/>
        <w:rPr>
          <w:rFonts w:eastAsiaTheme="majorEastAsia"/>
          <w:b/>
          <w:bCs/>
          <w:color w:val="2F5496" w:themeColor="accent5" w:themeShade="BF"/>
          <w:spacing w:val="-10"/>
          <w:kern w:val="28"/>
          <w:sz w:val="24"/>
          <w:szCs w:val="24"/>
        </w:rPr>
      </w:pPr>
      <w:r w:rsidRPr="008966C1">
        <w:rPr>
          <w:rFonts w:eastAsiaTheme="majorEastAsia"/>
          <w:b/>
          <w:bCs/>
          <w:color w:val="2F5496" w:themeColor="accent5" w:themeShade="BF"/>
          <w:spacing w:val="-10"/>
          <w:kern w:val="28"/>
          <w:sz w:val="24"/>
          <w:szCs w:val="24"/>
        </w:rPr>
        <w:t>Salary</w:t>
      </w:r>
    </w:p>
    <w:p w14:paraId="22332CD6" w14:textId="77777777" w:rsidR="00CA25D5" w:rsidRPr="008966C1" w:rsidRDefault="00CA25D5" w:rsidP="00CA25D5">
      <w:pPr>
        <w:jc w:val="both"/>
        <w:rPr>
          <w:szCs w:val="24"/>
        </w:rPr>
      </w:pPr>
      <w:r w:rsidRPr="008966C1">
        <w:rPr>
          <w:szCs w:val="24"/>
        </w:rPr>
        <w:t xml:space="preserve">The salary should be agreed as part of the contract between the migrant and the sponsor. This and the other conditions of employment should be at least equal to those normally given to a resident worker for the type of work undertaken. </w:t>
      </w:r>
    </w:p>
    <w:p w14:paraId="204BE449" w14:textId="77777777" w:rsidR="00CA25D5" w:rsidRPr="008966C1" w:rsidRDefault="00CA25D5" w:rsidP="00CA25D5">
      <w:pPr>
        <w:pStyle w:val="Heading2"/>
        <w:rPr>
          <w:i/>
          <w:sz w:val="24"/>
          <w:szCs w:val="24"/>
        </w:rPr>
      </w:pPr>
      <w:bookmarkStart w:id="6" w:name="_Toc96613725"/>
      <w:r w:rsidRPr="008966C1">
        <w:rPr>
          <w:sz w:val="24"/>
          <w:szCs w:val="24"/>
        </w:rPr>
        <w:t>Supplementary employment</w:t>
      </w:r>
      <w:bookmarkEnd w:id="6"/>
    </w:p>
    <w:p w14:paraId="1A81967E" w14:textId="77777777" w:rsidR="00CA25D5" w:rsidRPr="008966C1" w:rsidRDefault="00CA25D5" w:rsidP="00CA25D5">
      <w:pPr>
        <w:jc w:val="both"/>
        <w:rPr>
          <w:szCs w:val="24"/>
        </w:rPr>
      </w:pPr>
      <w:r w:rsidRPr="008966C1">
        <w:rPr>
          <w:szCs w:val="24"/>
        </w:rPr>
        <w:t xml:space="preserve">International Sportsperson migrants are eligible to undertake supplementary employment under the Home Office supplementary employment regulations. The ‘Supplementary employment’ section </w:t>
      </w:r>
      <w:hyperlink r:id="rId18" w:history="1">
        <w:r w:rsidRPr="008966C1">
          <w:rPr>
            <w:rStyle w:val="Hyperlink"/>
            <w:szCs w:val="24"/>
          </w:rPr>
          <w:t>Workers and Temporary Workers: guidance for sponsors - Sponsor an International Sportsperson guidance</w:t>
        </w:r>
      </w:hyperlink>
      <w:r w:rsidRPr="008966C1">
        <w:rPr>
          <w:szCs w:val="24"/>
        </w:rPr>
        <w:t xml:space="preserve"> has more information on this.</w:t>
      </w:r>
    </w:p>
    <w:p w14:paraId="6A99870C" w14:textId="303667CC" w:rsidR="00DB14EA" w:rsidRPr="009C287B" w:rsidRDefault="00DB14EA" w:rsidP="009C287B">
      <w:pPr>
        <w:jc w:val="both"/>
        <w:rPr>
          <w:sz w:val="24"/>
          <w:szCs w:val="24"/>
        </w:rPr>
      </w:pPr>
      <w:r w:rsidRPr="009C287B">
        <w:rPr>
          <w:rFonts w:eastAsiaTheme="majorEastAsia"/>
          <w:b/>
          <w:bCs/>
          <w:color w:val="2F5496" w:themeColor="accent5" w:themeShade="BF"/>
          <w:spacing w:val="-10"/>
          <w:kern w:val="28"/>
          <w:sz w:val="24"/>
          <w:szCs w:val="24"/>
        </w:rPr>
        <w:t>Compliance with the Code of Practice for Sports Governing Bodies</w:t>
      </w:r>
    </w:p>
    <w:p w14:paraId="5C51A119" w14:textId="6052405A" w:rsidR="00E518D2" w:rsidRPr="00DB14EA" w:rsidRDefault="00DB14EA" w:rsidP="009C287B">
      <w:pPr>
        <w:jc w:val="both"/>
        <w:rPr>
          <w:szCs w:val="24"/>
        </w:rPr>
      </w:pPr>
      <w:r w:rsidRPr="00DB14EA">
        <w:rPr>
          <w:szCs w:val="24"/>
        </w:rPr>
        <w:t xml:space="preserve">In reviewing this criteria, </w:t>
      </w:r>
      <w:r>
        <w:rPr>
          <w:szCs w:val="24"/>
        </w:rPr>
        <w:t>British Wheelchair Basketball</w:t>
      </w:r>
      <w:r w:rsidRPr="00DB14EA">
        <w:rPr>
          <w:szCs w:val="24"/>
        </w:rPr>
        <w:t xml:space="preserve"> confirm we have reread the Code and agree to our roles and responsibilities as set out within. We confirm we have acted in full compliance with the principles of the Code during this annual review.</w:t>
      </w:r>
    </w:p>
    <w:p w14:paraId="429E1552" w14:textId="77777777" w:rsidR="00E518D2" w:rsidRPr="008966C1" w:rsidRDefault="00E518D2" w:rsidP="00F5312A">
      <w:pPr>
        <w:rPr>
          <w:rFonts w:eastAsiaTheme="majorEastAsia"/>
          <w:color w:val="44546A" w:themeColor="text2"/>
          <w:sz w:val="32"/>
          <w:szCs w:val="32"/>
        </w:rPr>
      </w:pPr>
      <w:r w:rsidRPr="008966C1">
        <w:br w:type="page"/>
      </w:r>
    </w:p>
    <w:p w14:paraId="45A4D171" w14:textId="77777777" w:rsidR="00E518D2" w:rsidRPr="008966C1" w:rsidRDefault="00E518D2" w:rsidP="008B2DFC">
      <w:pPr>
        <w:pStyle w:val="Heading1"/>
      </w:pPr>
      <w:bookmarkStart w:id="7" w:name="_Toc96613726"/>
      <w:r w:rsidRPr="008966C1">
        <w:lastRenderedPageBreak/>
        <w:t>Section 2: Requirements</w:t>
      </w:r>
      <w:bookmarkEnd w:id="7"/>
    </w:p>
    <w:p w14:paraId="3E8C71DC" w14:textId="71CFD69E" w:rsidR="00D608BE" w:rsidRDefault="00E518D2" w:rsidP="00F5312A">
      <w:r w:rsidRPr="008966C1">
        <w:t xml:space="preserve">This page explains British Wheelchair Basketball requirements under the </w:t>
      </w:r>
      <w:bookmarkStart w:id="8" w:name="_Hlk85451523"/>
      <w:r w:rsidR="00CA25D5" w:rsidRPr="008966C1">
        <w:rPr>
          <w:szCs w:val="24"/>
        </w:rPr>
        <w:t>International Sportsperson route</w:t>
      </w:r>
      <w:bookmarkEnd w:id="8"/>
      <w:r w:rsidR="00CA25D5" w:rsidRPr="008966C1">
        <w:t xml:space="preserve">. The requirements are effective from </w:t>
      </w:r>
      <w:r w:rsidR="002B3775">
        <w:t>18</w:t>
      </w:r>
      <w:r w:rsidR="002B3775">
        <w:t xml:space="preserve"> </w:t>
      </w:r>
      <w:r w:rsidR="002B3775">
        <w:t>March</w:t>
      </w:r>
      <w:r w:rsidR="002B3775">
        <w:t xml:space="preserve"> </w:t>
      </w:r>
      <w:r w:rsidR="00186D01">
        <w:t>2025</w:t>
      </w:r>
      <w:r w:rsidR="00186D01" w:rsidRPr="008966C1">
        <w:t xml:space="preserve"> </w:t>
      </w:r>
      <w:r w:rsidR="00CA25D5" w:rsidRPr="008966C1">
        <w:t>and apply to</w:t>
      </w:r>
      <w:r w:rsidRPr="008966C1">
        <w:t xml:space="preserve"> the</w:t>
      </w:r>
      <w:r w:rsidR="00E93217" w:rsidRPr="008966C1">
        <w:t xml:space="preserve"> </w:t>
      </w:r>
      <w:r w:rsidR="00186D01" w:rsidRPr="008966C1">
        <w:t>202</w:t>
      </w:r>
      <w:r w:rsidR="00186D01">
        <w:t>5</w:t>
      </w:r>
      <w:r w:rsidR="00186D01" w:rsidRPr="008966C1">
        <w:t xml:space="preserve"> </w:t>
      </w:r>
      <w:r w:rsidR="00276E85" w:rsidRPr="008966C1">
        <w:t xml:space="preserve">to </w:t>
      </w:r>
      <w:r w:rsidR="00186D01" w:rsidRPr="008966C1">
        <w:t>202</w:t>
      </w:r>
      <w:r w:rsidR="00186D01">
        <w:t>6</w:t>
      </w:r>
      <w:r w:rsidR="00186D01" w:rsidRPr="008966C1">
        <w:t xml:space="preserve"> </w:t>
      </w:r>
      <w:r w:rsidRPr="008966C1">
        <w:t>season.</w:t>
      </w:r>
    </w:p>
    <w:p w14:paraId="22ED24C6" w14:textId="5A3C34B4" w:rsidR="00A839DE" w:rsidRPr="008966C1" w:rsidRDefault="00A839DE" w:rsidP="00F5312A">
      <w:r>
        <w:t>Only the roles listed as part of this criteria are eligible for endorsement.</w:t>
      </w:r>
    </w:p>
    <w:p w14:paraId="5FA9C812" w14:textId="550BA2B3" w:rsidR="00CA25D5" w:rsidRPr="008966C1" w:rsidRDefault="00CA25D5" w:rsidP="00F5312A">
      <w:r w:rsidRPr="008966C1">
        <w:t xml:space="preserve">These requirements are applicable to </w:t>
      </w:r>
      <w:r w:rsidR="00DB44A4" w:rsidRPr="008966C1">
        <w:t xml:space="preserve">all areas of the UK under the jurisdiction of BWB, including England, Northern Ireland, Scotland and Wales. </w:t>
      </w:r>
    </w:p>
    <w:p w14:paraId="2B858797" w14:textId="77777777" w:rsidR="00E518D2" w:rsidRPr="008966C1" w:rsidRDefault="00E518D2" w:rsidP="00F5312A">
      <w:pPr>
        <w:pStyle w:val="Heading3"/>
      </w:pPr>
      <w:bookmarkStart w:id="9" w:name="_Toc96613727"/>
      <w:r w:rsidRPr="008966C1">
        <w:t>Consultation</w:t>
      </w:r>
      <w:bookmarkEnd w:id="9"/>
    </w:p>
    <w:p w14:paraId="3105793D" w14:textId="1B4D596C" w:rsidR="00E518D2" w:rsidRDefault="00E518D2" w:rsidP="00F5312A">
      <w:r w:rsidRPr="008966C1">
        <w:t>The following requirements have been agreed by the Home Office following consultation between British Wheelchair Basketball.</w:t>
      </w:r>
    </w:p>
    <w:p w14:paraId="016C565C" w14:textId="38DC027A" w:rsidR="00DB14EA" w:rsidRPr="008966C1" w:rsidRDefault="00DB14EA" w:rsidP="00F5312A">
      <w:r w:rsidRPr="00DB14EA">
        <w:t xml:space="preserve">Prior to contacting the Home Office during the annual review of this criteria, </w:t>
      </w:r>
      <w:r>
        <w:t>British Wheelchair Basketball</w:t>
      </w:r>
      <w:r w:rsidRPr="00DB14EA">
        <w:t xml:space="preserve"> confirm that full consultation has been carried out, this includes any organisation that could be interpreted as an interested party, such as clubs, bodies, or player associations related to </w:t>
      </w:r>
      <w:r>
        <w:t xml:space="preserve">wheelchair basketball </w:t>
      </w:r>
      <w:r w:rsidRPr="00DB14EA">
        <w:t>in the UK.</w:t>
      </w:r>
    </w:p>
    <w:p w14:paraId="3A08EB0F" w14:textId="77777777" w:rsidR="00E518D2" w:rsidRPr="008966C1" w:rsidRDefault="00E518D2" w:rsidP="00F5312A">
      <w:pPr>
        <w:pStyle w:val="Heading3"/>
      </w:pPr>
      <w:bookmarkStart w:id="10" w:name="_Toc96613728"/>
      <w:r w:rsidRPr="008966C1">
        <w:t>Review</w:t>
      </w:r>
      <w:bookmarkEnd w:id="10"/>
    </w:p>
    <w:p w14:paraId="261A7F77" w14:textId="6B7DEF4D" w:rsidR="00E518D2" w:rsidRPr="008966C1" w:rsidRDefault="00E518D2" w:rsidP="00F5312A">
      <w:r w:rsidRPr="008966C1">
        <w:t>The requirements will be reviewed annually in February of each year.</w:t>
      </w:r>
    </w:p>
    <w:p w14:paraId="6198C51C" w14:textId="77777777" w:rsidR="00E518D2" w:rsidRPr="008966C1" w:rsidRDefault="00E518D2" w:rsidP="00F5312A">
      <w:pPr>
        <w:pStyle w:val="Heading3"/>
      </w:pPr>
      <w:bookmarkStart w:id="11" w:name="_Toc96613729"/>
      <w:r w:rsidRPr="008966C1">
        <w:t>Length of season</w:t>
      </w:r>
      <w:bookmarkEnd w:id="11"/>
    </w:p>
    <w:p w14:paraId="5D33B038" w14:textId="1F76E0FB" w:rsidR="00E518D2" w:rsidRPr="008966C1" w:rsidRDefault="00E518D2" w:rsidP="00F5312A">
      <w:pPr>
        <w:rPr>
          <w:b/>
          <w:szCs w:val="24"/>
        </w:rPr>
      </w:pPr>
      <w:r w:rsidRPr="008966C1">
        <w:t>The season for wheelchair basketball runs from September to late May.</w:t>
      </w:r>
    </w:p>
    <w:p w14:paraId="22FC2F4F" w14:textId="77777777" w:rsidR="00E518D2" w:rsidRPr="008966C1" w:rsidRDefault="00E518D2" w:rsidP="00F5312A">
      <w:pPr>
        <w:pStyle w:val="Heading3"/>
      </w:pPr>
      <w:bookmarkStart w:id="12" w:name="_Toc96613730"/>
      <w:r w:rsidRPr="008966C1">
        <w:t>Requirements</w:t>
      </w:r>
      <w:bookmarkEnd w:id="12"/>
    </w:p>
    <w:p w14:paraId="521EB723" w14:textId="1B1CCF53" w:rsidR="00E518D2" w:rsidRPr="008966C1" w:rsidRDefault="00E518D2" w:rsidP="00F5312A">
      <w:r w:rsidRPr="008966C1">
        <w:t>The table shows the endorsement requirements for sponsors and migran</w:t>
      </w:r>
      <w:r w:rsidR="00D608BE" w:rsidRPr="008966C1">
        <w:t>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1688"/>
        <w:gridCol w:w="5416"/>
      </w:tblGrid>
      <w:tr w:rsidR="00E518D2" w:rsidRPr="008966C1" w14:paraId="03AD2644" w14:textId="77777777" w:rsidTr="00CA25D5">
        <w:tc>
          <w:tcPr>
            <w:tcW w:w="2247" w:type="dxa"/>
            <w:shd w:val="clear" w:color="auto" w:fill="D9D9D9"/>
          </w:tcPr>
          <w:p w14:paraId="7F648D8E" w14:textId="77777777" w:rsidR="00E518D2" w:rsidRPr="008966C1" w:rsidRDefault="00E518D2" w:rsidP="00F5312A">
            <w:pPr>
              <w:rPr>
                <w:b/>
              </w:rPr>
            </w:pPr>
            <w:r w:rsidRPr="008966C1">
              <w:rPr>
                <w:b/>
              </w:rPr>
              <w:t>Category</w:t>
            </w:r>
          </w:p>
        </w:tc>
        <w:tc>
          <w:tcPr>
            <w:tcW w:w="7104" w:type="dxa"/>
            <w:gridSpan w:val="2"/>
            <w:shd w:val="clear" w:color="auto" w:fill="D9D9D9"/>
          </w:tcPr>
          <w:p w14:paraId="4F978A9A" w14:textId="77777777" w:rsidR="00E518D2" w:rsidRPr="008966C1" w:rsidRDefault="00E518D2" w:rsidP="00F5312A">
            <w:pPr>
              <w:rPr>
                <w:b/>
              </w:rPr>
            </w:pPr>
            <w:r w:rsidRPr="008966C1">
              <w:rPr>
                <w:b/>
              </w:rPr>
              <w:t>Requirement</w:t>
            </w:r>
          </w:p>
        </w:tc>
      </w:tr>
      <w:tr w:rsidR="00E518D2" w:rsidRPr="008966C1" w14:paraId="404B1136" w14:textId="77777777" w:rsidTr="00CA25D5">
        <w:tc>
          <w:tcPr>
            <w:tcW w:w="2247" w:type="dxa"/>
          </w:tcPr>
          <w:p w14:paraId="24A1BCE5" w14:textId="77777777" w:rsidR="00E518D2" w:rsidRPr="008966C1" w:rsidRDefault="00E518D2" w:rsidP="00F5312A">
            <w:pPr>
              <w:rPr>
                <w:b/>
              </w:rPr>
            </w:pPr>
            <w:r w:rsidRPr="008966C1">
              <w:rPr>
                <w:b/>
              </w:rPr>
              <w:t>Sponsor</w:t>
            </w:r>
          </w:p>
          <w:p w14:paraId="6BD86DE3" w14:textId="2025E83D" w:rsidR="00E518D2" w:rsidRPr="008966C1" w:rsidRDefault="00E518D2" w:rsidP="00F5312A"/>
        </w:tc>
        <w:tc>
          <w:tcPr>
            <w:tcW w:w="7104" w:type="dxa"/>
            <w:gridSpan w:val="2"/>
          </w:tcPr>
          <w:p w14:paraId="68FC8F5B" w14:textId="77777777" w:rsidR="00E518D2" w:rsidRPr="008966C1" w:rsidRDefault="00E518D2" w:rsidP="00F5312A">
            <w:r w:rsidRPr="008966C1">
              <w:rPr>
                <w:lang w:val="en-US"/>
              </w:rPr>
              <w:t>Governing body endorsements will be issued for</w:t>
            </w:r>
            <w:r w:rsidRPr="008966C1">
              <w:t xml:space="preserve"> the National Senior Teams and Clubs participating in the:</w:t>
            </w:r>
          </w:p>
          <w:p w14:paraId="0C12EB1F" w14:textId="77777777" w:rsidR="006F4666" w:rsidRPr="008966C1" w:rsidRDefault="006F4666" w:rsidP="006F4666">
            <w:pPr>
              <w:pStyle w:val="ListParagraph"/>
              <w:numPr>
                <w:ilvl w:val="0"/>
                <w:numId w:val="22"/>
              </w:numPr>
            </w:pPr>
            <w:r w:rsidRPr="008966C1">
              <w:t xml:space="preserve">Premier League </w:t>
            </w:r>
          </w:p>
          <w:p w14:paraId="779F9604" w14:textId="26239175" w:rsidR="00E518D2" w:rsidRPr="008966C1" w:rsidRDefault="006F4666" w:rsidP="00F5312A">
            <w:pPr>
              <w:pStyle w:val="ListParagraph"/>
              <w:numPr>
                <w:ilvl w:val="0"/>
                <w:numId w:val="22"/>
              </w:numPr>
            </w:pPr>
            <w:r w:rsidRPr="008966C1">
              <w:t>Women’s Premier League</w:t>
            </w:r>
          </w:p>
        </w:tc>
      </w:tr>
      <w:tr w:rsidR="00E518D2" w:rsidRPr="008966C1" w14:paraId="111B6901" w14:textId="77777777" w:rsidTr="00CA25D5">
        <w:trPr>
          <w:trHeight w:val="1408"/>
        </w:trPr>
        <w:tc>
          <w:tcPr>
            <w:tcW w:w="2247" w:type="dxa"/>
            <w:vMerge w:val="restart"/>
          </w:tcPr>
          <w:p w14:paraId="1AE024E7" w14:textId="77777777" w:rsidR="00E518D2" w:rsidRPr="008966C1" w:rsidRDefault="00E518D2" w:rsidP="00F5312A">
            <w:pPr>
              <w:rPr>
                <w:b/>
              </w:rPr>
            </w:pPr>
            <w:r w:rsidRPr="008966C1">
              <w:rPr>
                <w:b/>
              </w:rPr>
              <w:t>Migrant</w:t>
            </w:r>
          </w:p>
          <w:p w14:paraId="23F4750E" w14:textId="3EE2B089" w:rsidR="00E518D2" w:rsidRPr="008966C1" w:rsidRDefault="00E518D2" w:rsidP="00F5312A"/>
        </w:tc>
        <w:tc>
          <w:tcPr>
            <w:tcW w:w="1688" w:type="dxa"/>
          </w:tcPr>
          <w:p w14:paraId="7CE77D28" w14:textId="7CC86791" w:rsidR="00E518D2" w:rsidRPr="008966C1" w:rsidRDefault="00E518D2" w:rsidP="00F5312A">
            <w:r w:rsidRPr="008966C1">
              <w:t>Players - Male</w:t>
            </w:r>
          </w:p>
          <w:p w14:paraId="57B968B5" w14:textId="77777777" w:rsidR="00E518D2" w:rsidRPr="008966C1" w:rsidRDefault="00E518D2" w:rsidP="00F5312A"/>
        </w:tc>
        <w:tc>
          <w:tcPr>
            <w:tcW w:w="5416" w:type="dxa"/>
          </w:tcPr>
          <w:p w14:paraId="7EF2C749" w14:textId="77777777" w:rsidR="00E518D2" w:rsidRPr="008966C1" w:rsidRDefault="00E518D2" w:rsidP="00F5312A">
            <w:r w:rsidRPr="008966C1">
              <w:t>Clubs applying for a governing body endorsement for players from other countries will need to demonstrate, through appropriate statistics and records, that the player reaches one of the criteria below:</w:t>
            </w:r>
          </w:p>
          <w:p w14:paraId="42D42C10" w14:textId="1A297639" w:rsidR="00E518D2" w:rsidRPr="008966C1" w:rsidRDefault="00E518D2" w:rsidP="00F5312A">
            <w:pPr>
              <w:pStyle w:val="ListParagraph"/>
              <w:numPr>
                <w:ilvl w:val="0"/>
                <w:numId w:val="24"/>
              </w:numPr>
            </w:pPr>
            <w:r w:rsidRPr="008966C1">
              <w:t xml:space="preserve">The player has played at least </w:t>
            </w:r>
            <w:r w:rsidR="00C46905">
              <w:t>75</w:t>
            </w:r>
            <w:r w:rsidRPr="008966C1">
              <w:t>% of the fixtures in the past 2 seasons in the top division of league one of the following countries:</w:t>
            </w:r>
          </w:p>
          <w:p w14:paraId="60AB350E" w14:textId="77777777" w:rsidR="00E518D2" w:rsidRPr="008966C1" w:rsidRDefault="00E518D2" w:rsidP="00F5312A">
            <w:pPr>
              <w:pStyle w:val="ListParagraph"/>
              <w:numPr>
                <w:ilvl w:val="0"/>
                <w:numId w:val="23"/>
              </w:numPr>
            </w:pPr>
            <w:r w:rsidRPr="008966C1">
              <w:t>Australia</w:t>
            </w:r>
          </w:p>
          <w:p w14:paraId="231F52B9" w14:textId="0FBB0EA1" w:rsidR="00E518D2" w:rsidRDefault="00E518D2" w:rsidP="00F5312A">
            <w:pPr>
              <w:pStyle w:val="ListParagraph"/>
              <w:numPr>
                <w:ilvl w:val="0"/>
                <w:numId w:val="23"/>
              </w:numPr>
            </w:pPr>
            <w:r w:rsidRPr="008966C1">
              <w:t>Canada</w:t>
            </w:r>
          </w:p>
          <w:p w14:paraId="162CF967" w14:textId="70F57B5B" w:rsidR="0005342E" w:rsidRPr="008966C1" w:rsidRDefault="00C46905" w:rsidP="00F5312A">
            <w:pPr>
              <w:pStyle w:val="ListParagraph"/>
              <w:numPr>
                <w:ilvl w:val="0"/>
                <w:numId w:val="23"/>
              </w:numPr>
            </w:pPr>
            <w:r>
              <w:t>Holland</w:t>
            </w:r>
          </w:p>
          <w:p w14:paraId="03B5479F" w14:textId="77777777" w:rsidR="00E518D2" w:rsidRPr="008966C1" w:rsidRDefault="00E518D2" w:rsidP="00F5312A">
            <w:pPr>
              <w:pStyle w:val="ListParagraph"/>
              <w:numPr>
                <w:ilvl w:val="0"/>
                <w:numId w:val="23"/>
              </w:numPr>
            </w:pPr>
            <w:r w:rsidRPr="008966C1">
              <w:lastRenderedPageBreak/>
              <w:t>Italy</w:t>
            </w:r>
          </w:p>
          <w:p w14:paraId="5C894C04" w14:textId="77777777" w:rsidR="00E518D2" w:rsidRPr="008966C1" w:rsidRDefault="00E518D2" w:rsidP="00F5312A">
            <w:pPr>
              <w:pStyle w:val="ListParagraph"/>
              <w:numPr>
                <w:ilvl w:val="0"/>
                <w:numId w:val="23"/>
              </w:numPr>
            </w:pPr>
            <w:r w:rsidRPr="008966C1">
              <w:t>France</w:t>
            </w:r>
          </w:p>
          <w:p w14:paraId="1A362A92" w14:textId="77777777" w:rsidR="00E518D2" w:rsidRPr="008966C1" w:rsidRDefault="00E518D2" w:rsidP="00F5312A">
            <w:pPr>
              <w:pStyle w:val="ListParagraph"/>
              <w:numPr>
                <w:ilvl w:val="0"/>
                <w:numId w:val="23"/>
              </w:numPr>
            </w:pPr>
            <w:r w:rsidRPr="008966C1">
              <w:t>Germany</w:t>
            </w:r>
          </w:p>
          <w:p w14:paraId="2B0BD2D8" w14:textId="77777777" w:rsidR="00E518D2" w:rsidRPr="008966C1" w:rsidRDefault="00E518D2" w:rsidP="00F5312A">
            <w:pPr>
              <w:pStyle w:val="ListParagraph"/>
              <w:numPr>
                <w:ilvl w:val="0"/>
                <w:numId w:val="23"/>
              </w:numPr>
            </w:pPr>
            <w:r w:rsidRPr="008966C1">
              <w:t>Spain</w:t>
            </w:r>
          </w:p>
          <w:p w14:paraId="7FA47DF5" w14:textId="77777777" w:rsidR="00E518D2" w:rsidRPr="008966C1" w:rsidRDefault="00E518D2" w:rsidP="00F5312A">
            <w:pPr>
              <w:pStyle w:val="ListParagraph"/>
              <w:numPr>
                <w:ilvl w:val="0"/>
                <w:numId w:val="23"/>
              </w:numPr>
            </w:pPr>
            <w:r w:rsidRPr="008966C1">
              <w:t>Turkey</w:t>
            </w:r>
          </w:p>
          <w:p w14:paraId="648129DF" w14:textId="023BF769" w:rsidR="00E518D2" w:rsidRPr="008966C1" w:rsidRDefault="00E518D2" w:rsidP="00F5312A">
            <w:pPr>
              <w:pStyle w:val="ListParagraph"/>
              <w:numPr>
                <w:ilvl w:val="0"/>
                <w:numId w:val="23"/>
              </w:numPr>
            </w:pPr>
            <w:r w:rsidRPr="008966C1">
              <w:t>United States of America</w:t>
            </w:r>
          </w:p>
          <w:p w14:paraId="518F2CA5" w14:textId="495D03B9" w:rsidR="00896B61" w:rsidRDefault="00896B61" w:rsidP="00F5312A">
            <w:pPr>
              <w:pStyle w:val="ListParagraph"/>
              <w:numPr>
                <w:ilvl w:val="0"/>
                <w:numId w:val="23"/>
              </w:numPr>
            </w:pPr>
            <w:r w:rsidRPr="008966C1">
              <w:t>IWBF Euro Cup</w:t>
            </w:r>
          </w:p>
          <w:p w14:paraId="58AC2FFB" w14:textId="77777777" w:rsidR="00186D01" w:rsidRPr="008966C1" w:rsidRDefault="00186D01" w:rsidP="002B3775">
            <w:pPr>
              <w:pStyle w:val="ListParagraph"/>
              <w:ind w:left="1440"/>
            </w:pPr>
          </w:p>
          <w:p w14:paraId="4A30323E" w14:textId="4D69550C" w:rsidR="00E518D2" w:rsidRDefault="00E518D2" w:rsidP="00F5312A">
            <w:pPr>
              <w:pStyle w:val="ListParagraph"/>
              <w:numPr>
                <w:ilvl w:val="0"/>
                <w:numId w:val="24"/>
              </w:numPr>
            </w:pPr>
            <w:r w:rsidRPr="008966C1">
              <w:t xml:space="preserve">The player has played at least </w:t>
            </w:r>
            <w:r w:rsidR="00803B2C">
              <w:t>75</w:t>
            </w:r>
            <w:r w:rsidRPr="008966C1">
              <w:t xml:space="preserve">% of the fixtures over a </w:t>
            </w:r>
            <w:r w:rsidR="002B3775" w:rsidRPr="008966C1">
              <w:t>four-year</w:t>
            </w:r>
            <w:r w:rsidRPr="008966C1">
              <w:t xml:space="preserve"> period at a US College.</w:t>
            </w:r>
          </w:p>
          <w:p w14:paraId="4F11D6FA" w14:textId="77777777" w:rsidR="00186D01" w:rsidRPr="008966C1" w:rsidRDefault="00186D01" w:rsidP="002B3775">
            <w:pPr>
              <w:pStyle w:val="ListParagraph"/>
            </w:pPr>
          </w:p>
          <w:p w14:paraId="5FAC219C" w14:textId="7B5CBC8E" w:rsidR="00186D01" w:rsidRDefault="00E518D2" w:rsidP="00186D01">
            <w:pPr>
              <w:pStyle w:val="ListParagraph"/>
              <w:numPr>
                <w:ilvl w:val="0"/>
                <w:numId w:val="24"/>
              </w:numPr>
            </w:pPr>
            <w:r w:rsidRPr="008966C1">
              <w:t>The player has played in at least 6 European Club competition matches over the past 2 seasons.</w:t>
            </w:r>
          </w:p>
          <w:p w14:paraId="5BBF78BE" w14:textId="77777777" w:rsidR="00186D01" w:rsidRDefault="00186D01" w:rsidP="002B3775">
            <w:pPr>
              <w:pStyle w:val="ListParagraph"/>
            </w:pPr>
          </w:p>
          <w:p w14:paraId="6DC38B08" w14:textId="4808360A" w:rsidR="00A0631D" w:rsidRPr="008966C1" w:rsidRDefault="00E518D2" w:rsidP="002B3775">
            <w:pPr>
              <w:pStyle w:val="ListParagraph"/>
              <w:numPr>
                <w:ilvl w:val="0"/>
                <w:numId w:val="24"/>
              </w:numPr>
            </w:pPr>
            <w:r w:rsidRPr="008966C1">
              <w:t xml:space="preserve">The player has played at least </w:t>
            </w:r>
            <w:r w:rsidR="00803B2C">
              <w:t>75</w:t>
            </w:r>
            <w:r w:rsidR="006E5B5F">
              <w:t>%</w:t>
            </w:r>
            <w:r w:rsidRPr="008966C1">
              <w:t xml:space="preserve"> of the country’s international fixtures over the past 2 years. Must be Division A Europe or Top 16 World position. </w:t>
            </w:r>
          </w:p>
        </w:tc>
      </w:tr>
      <w:tr w:rsidR="00E518D2" w:rsidRPr="008966C1" w14:paraId="55138FE2" w14:textId="77777777" w:rsidTr="00CA25D5">
        <w:trPr>
          <w:trHeight w:val="1550"/>
        </w:trPr>
        <w:tc>
          <w:tcPr>
            <w:tcW w:w="2247" w:type="dxa"/>
            <w:vMerge/>
          </w:tcPr>
          <w:p w14:paraId="63981158" w14:textId="77777777" w:rsidR="00E518D2" w:rsidRPr="008966C1" w:rsidRDefault="00E518D2" w:rsidP="00F5312A"/>
        </w:tc>
        <w:tc>
          <w:tcPr>
            <w:tcW w:w="1688" w:type="dxa"/>
          </w:tcPr>
          <w:p w14:paraId="5BDE4FD5" w14:textId="77777777" w:rsidR="00E518D2" w:rsidRPr="008966C1" w:rsidRDefault="00E518D2" w:rsidP="00F5312A">
            <w:r w:rsidRPr="008966C1">
              <w:t>Player - Female</w:t>
            </w:r>
          </w:p>
        </w:tc>
        <w:tc>
          <w:tcPr>
            <w:tcW w:w="5416" w:type="dxa"/>
          </w:tcPr>
          <w:p w14:paraId="7AA989AC" w14:textId="77777777" w:rsidR="00E518D2" w:rsidRPr="008966C1" w:rsidDel="00FB12C8" w:rsidRDefault="00E518D2" w:rsidP="00F5312A">
            <w:r w:rsidRPr="008966C1">
              <w:t>Governing body endorsements for female players will be considered against the same criteria as for men. Clubs should provide evidence to demonstrate that the player is receiving at least expenses for playing in such a league, for example the person is not an amateur player. This may be in the form of sports sponsorship that the team receives, for example income from local businesses</w:t>
            </w:r>
            <w:r w:rsidRPr="008966C1">
              <w:rPr>
                <w:szCs w:val="24"/>
              </w:rPr>
              <w:t>.</w:t>
            </w:r>
          </w:p>
        </w:tc>
      </w:tr>
      <w:tr w:rsidR="00E518D2" w:rsidRPr="008966C1" w14:paraId="332BB48E" w14:textId="77777777" w:rsidTr="00CA25D5">
        <w:trPr>
          <w:trHeight w:val="841"/>
        </w:trPr>
        <w:tc>
          <w:tcPr>
            <w:tcW w:w="2247" w:type="dxa"/>
            <w:vMerge/>
          </w:tcPr>
          <w:p w14:paraId="6A83A971" w14:textId="77777777" w:rsidR="00E518D2" w:rsidRPr="008966C1" w:rsidRDefault="00E518D2" w:rsidP="00F5312A"/>
        </w:tc>
        <w:tc>
          <w:tcPr>
            <w:tcW w:w="1688" w:type="dxa"/>
          </w:tcPr>
          <w:p w14:paraId="580833CF" w14:textId="77777777" w:rsidR="00E518D2" w:rsidRPr="008966C1" w:rsidRDefault="00E518D2" w:rsidP="00F5312A">
            <w:r w:rsidRPr="008966C1">
              <w:t>Coach</w:t>
            </w:r>
          </w:p>
        </w:tc>
        <w:tc>
          <w:tcPr>
            <w:tcW w:w="5416" w:type="dxa"/>
          </w:tcPr>
          <w:p w14:paraId="4DB86B48" w14:textId="77777777" w:rsidR="00E518D2" w:rsidRPr="008966C1" w:rsidRDefault="00E518D2" w:rsidP="00F5312A">
            <w:r w:rsidRPr="008966C1">
              <w:t xml:space="preserve">Coaches should hold the Level 2 British Wheelchair Basketball Coaching Award or its equivalent. If a club applies to employ a coach who does not hold the Level 2 British Wheelchair Basketball Coaching Award or its equivalent but satisfies all other aspects of the criteria, a governing body endorsement may be issued on condition that once they enter the </w:t>
            </w:r>
            <w:proofErr w:type="gramStart"/>
            <w:r w:rsidRPr="008966C1">
              <w:t>UK</w:t>
            </w:r>
            <w:proofErr w:type="gramEnd"/>
            <w:r w:rsidRPr="008966C1">
              <w:t xml:space="preserve"> they will normally achieve the Level 2 Coaching Award within the first playing season. </w:t>
            </w:r>
          </w:p>
          <w:p w14:paraId="36F89641" w14:textId="7E0E015C" w:rsidR="00E518D2" w:rsidRPr="008966C1" w:rsidRDefault="00E518D2" w:rsidP="00F5312A">
            <w:r w:rsidRPr="008966C1">
              <w:t xml:space="preserve">Coaches </w:t>
            </w:r>
            <w:r w:rsidR="00683B5B">
              <w:t>must</w:t>
            </w:r>
            <w:r w:rsidR="00683B5B" w:rsidRPr="008966C1">
              <w:t xml:space="preserve"> </w:t>
            </w:r>
            <w:r w:rsidRPr="008966C1">
              <w:t xml:space="preserve">meet </w:t>
            </w:r>
            <w:r w:rsidR="00683B5B">
              <w:t xml:space="preserve">at least </w:t>
            </w:r>
            <w:r w:rsidRPr="008966C1">
              <w:t>one of the following Criteria:</w:t>
            </w:r>
          </w:p>
          <w:p w14:paraId="79A90112" w14:textId="409B6F3D" w:rsidR="00E518D2" w:rsidRPr="008966C1" w:rsidRDefault="00E518D2" w:rsidP="00F5312A">
            <w:pPr>
              <w:pStyle w:val="ListParagraph"/>
              <w:numPr>
                <w:ilvl w:val="0"/>
                <w:numId w:val="28"/>
              </w:numPr>
            </w:pPr>
            <w:r w:rsidRPr="008966C1">
              <w:t xml:space="preserve">The individual has held a Head or Assistant Coaching position </w:t>
            </w:r>
            <w:r w:rsidR="006E5B5F">
              <w:t>in the past 2 seasons</w:t>
            </w:r>
            <w:r w:rsidR="009C287B">
              <w:t xml:space="preserve"> </w:t>
            </w:r>
            <w:r w:rsidRPr="008966C1">
              <w:t>in the top division of one of the following countries</w:t>
            </w:r>
            <w:r w:rsidR="004A37AD" w:rsidRPr="008966C1">
              <w:t>’</w:t>
            </w:r>
            <w:r w:rsidRPr="008966C1">
              <w:t xml:space="preserve"> domestic </w:t>
            </w:r>
            <w:proofErr w:type="gramStart"/>
            <w:r w:rsidRPr="008966C1">
              <w:t>league</w:t>
            </w:r>
            <w:proofErr w:type="gramEnd"/>
            <w:r w:rsidRPr="008966C1">
              <w:t>:</w:t>
            </w:r>
          </w:p>
          <w:p w14:paraId="639AF7FD" w14:textId="77777777" w:rsidR="00E518D2" w:rsidRPr="008966C1" w:rsidRDefault="00E518D2" w:rsidP="00F5312A">
            <w:pPr>
              <w:pStyle w:val="ListParagraph"/>
              <w:numPr>
                <w:ilvl w:val="0"/>
                <w:numId w:val="23"/>
              </w:numPr>
            </w:pPr>
            <w:r w:rsidRPr="008966C1">
              <w:t>Australia</w:t>
            </w:r>
          </w:p>
          <w:p w14:paraId="4B2886D7" w14:textId="71A104A3" w:rsidR="00E518D2" w:rsidRDefault="00E518D2" w:rsidP="00F5312A">
            <w:pPr>
              <w:pStyle w:val="ListParagraph"/>
              <w:numPr>
                <w:ilvl w:val="0"/>
                <w:numId w:val="23"/>
              </w:numPr>
            </w:pPr>
            <w:r w:rsidRPr="008966C1">
              <w:t>Canada</w:t>
            </w:r>
          </w:p>
          <w:p w14:paraId="493BCFA9" w14:textId="615093AF" w:rsidR="0005342E" w:rsidRPr="008966C1" w:rsidRDefault="006E5B5F" w:rsidP="006E5B5F">
            <w:pPr>
              <w:pStyle w:val="ListParagraph"/>
              <w:numPr>
                <w:ilvl w:val="0"/>
                <w:numId w:val="23"/>
              </w:numPr>
            </w:pPr>
            <w:r>
              <w:t>Holland</w:t>
            </w:r>
          </w:p>
          <w:p w14:paraId="6CC9CF74" w14:textId="77777777" w:rsidR="00E518D2" w:rsidRPr="008966C1" w:rsidRDefault="00E518D2" w:rsidP="00F5312A">
            <w:pPr>
              <w:pStyle w:val="ListParagraph"/>
              <w:numPr>
                <w:ilvl w:val="0"/>
                <w:numId w:val="23"/>
              </w:numPr>
            </w:pPr>
            <w:r w:rsidRPr="008966C1">
              <w:t>Italy</w:t>
            </w:r>
          </w:p>
          <w:p w14:paraId="15287DD2" w14:textId="77777777" w:rsidR="00E518D2" w:rsidRPr="008966C1" w:rsidRDefault="00E518D2" w:rsidP="00F5312A">
            <w:pPr>
              <w:pStyle w:val="ListParagraph"/>
              <w:numPr>
                <w:ilvl w:val="0"/>
                <w:numId w:val="23"/>
              </w:numPr>
            </w:pPr>
            <w:r w:rsidRPr="008966C1">
              <w:t>France</w:t>
            </w:r>
          </w:p>
          <w:p w14:paraId="4D6F8B53" w14:textId="77777777" w:rsidR="00E518D2" w:rsidRPr="008966C1" w:rsidRDefault="00E518D2" w:rsidP="00F5312A">
            <w:pPr>
              <w:pStyle w:val="ListParagraph"/>
              <w:numPr>
                <w:ilvl w:val="0"/>
                <w:numId w:val="23"/>
              </w:numPr>
            </w:pPr>
            <w:r w:rsidRPr="008966C1">
              <w:t>Germany</w:t>
            </w:r>
          </w:p>
          <w:p w14:paraId="4B40C52B" w14:textId="77777777" w:rsidR="00E518D2" w:rsidRPr="008966C1" w:rsidRDefault="00E518D2" w:rsidP="00F5312A">
            <w:pPr>
              <w:pStyle w:val="ListParagraph"/>
              <w:numPr>
                <w:ilvl w:val="0"/>
                <w:numId w:val="23"/>
              </w:numPr>
            </w:pPr>
            <w:r w:rsidRPr="008966C1">
              <w:t>Spain</w:t>
            </w:r>
          </w:p>
          <w:p w14:paraId="0ED8F08B" w14:textId="77777777" w:rsidR="00E518D2" w:rsidRPr="008966C1" w:rsidRDefault="00E518D2" w:rsidP="00F5312A">
            <w:pPr>
              <w:pStyle w:val="ListParagraph"/>
              <w:numPr>
                <w:ilvl w:val="0"/>
                <w:numId w:val="23"/>
              </w:numPr>
            </w:pPr>
            <w:r w:rsidRPr="008966C1">
              <w:lastRenderedPageBreak/>
              <w:t>Turkey</w:t>
            </w:r>
          </w:p>
          <w:p w14:paraId="3390C9E1" w14:textId="1064B058" w:rsidR="00E518D2" w:rsidRDefault="00E518D2" w:rsidP="00F5312A">
            <w:pPr>
              <w:pStyle w:val="ListParagraph"/>
              <w:numPr>
                <w:ilvl w:val="0"/>
                <w:numId w:val="23"/>
              </w:numPr>
            </w:pPr>
            <w:r w:rsidRPr="008966C1">
              <w:t>United States of America</w:t>
            </w:r>
          </w:p>
          <w:p w14:paraId="30AB2E3D" w14:textId="77777777" w:rsidR="00186D01" w:rsidRPr="008966C1" w:rsidRDefault="00186D01" w:rsidP="002B3775">
            <w:pPr>
              <w:pStyle w:val="ListParagraph"/>
              <w:ind w:left="1440"/>
            </w:pPr>
          </w:p>
          <w:p w14:paraId="549D9E38" w14:textId="76231202" w:rsidR="00E518D2" w:rsidRDefault="00E518D2" w:rsidP="00F5312A">
            <w:pPr>
              <w:pStyle w:val="ListParagraph"/>
              <w:numPr>
                <w:ilvl w:val="0"/>
                <w:numId w:val="28"/>
              </w:numPr>
            </w:pPr>
            <w:r w:rsidRPr="008966C1">
              <w:t xml:space="preserve">The individual has held a Head or Assistant Coaching role </w:t>
            </w:r>
            <w:r w:rsidR="006E5B5F">
              <w:t>in the past 2 seasons</w:t>
            </w:r>
            <w:r w:rsidR="008E110D">
              <w:t xml:space="preserve"> </w:t>
            </w:r>
            <w:r w:rsidRPr="008966C1">
              <w:t>at a US College.</w:t>
            </w:r>
          </w:p>
          <w:p w14:paraId="6C949E5E" w14:textId="77777777" w:rsidR="00186D01" w:rsidRPr="008966C1" w:rsidRDefault="00186D01" w:rsidP="002B3775">
            <w:pPr>
              <w:pStyle w:val="ListParagraph"/>
            </w:pPr>
          </w:p>
          <w:p w14:paraId="3DCBB03F" w14:textId="2543418D" w:rsidR="00E518D2" w:rsidRDefault="00E518D2" w:rsidP="00F5312A">
            <w:pPr>
              <w:pStyle w:val="ListParagraph"/>
              <w:numPr>
                <w:ilvl w:val="0"/>
                <w:numId w:val="28"/>
              </w:numPr>
            </w:pPr>
            <w:r w:rsidRPr="008966C1">
              <w:t xml:space="preserve">The individual has held a Head or Assistant Coaching role </w:t>
            </w:r>
            <w:r w:rsidR="005D754D">
              <w:t>in the past 2 seasons</w:t>
            </w:r>
            <w:r w:rsidR="008E110D">
              <w:t xml:space="preserve"> </w:t>
            </w:r>
            <w:r w:rsidRPr="008966C1">
              <w:t xml:space="preserve">in an IWBF </w:t>
            </w:r>
            <w:proofErr w:type="spellStart"/>
            <w:r w:rsidRPr="008966C1">
              <w:t>EuroCup</w:t>
            </w:r>
            <w:proofErr w:type="spellEnd"/>
            <w:r w:rsidRPr="008966C1">
              <w:t xml:space="preserve"> competition.</w:t>
            </w:r>
          </w:p>
          <w:p w14:paraId="5E38AC6A" w14:textId="77777777" w:rsidR="00186D01" w:rsidRDefault="00186D01" w:rsidP="002B3775">
            <w:pPr>
              <w:pStyle w:val="ListParagraph"/>
            </w:pPr>
          </w:p>
          <w:p w14:paraId="7748C12B" w14:textId="1CCAEA98" w:rsidR="00E518D2" w:rsidRPr="008966C1" w:rsidRDefault="00E518D2" w:rsidP="00F5312A">
            <w:pPr>
              <w:pStyle w:val="ListParagraph"/>
              <w:numPr>
                <w:ilvl w:val="0"/>
                <w:numId w:val="28"/>
              </w:numPr>
            </w:pPr>
            <w:r w:rsidRPr="008966C1">
              <w:t xml:space="preserve">The individual has held a Head or Assistant Coaching role </w:t>
            </w:r>
            <w:r w:rsidR="005D754D">
              <w:t xml:space="preserve">in </w:t>
            </w:r>
            <w:r w:rsidRPr="008966C1">
              <w:t>t</w:t>
            </w:r>
            <w:r w:rsidR="005D754D">
              <w:t>he past 2 paralympic cycles</w:t>
            </w:r>
            <w:r w:rsidRPr="008966C1">
              <w:t xml:space="preserve"> </w:t>
            </w:r>
            <w:r w:rsidR="00490161">
              <w:t xml:space="preserve">at </w:t>
            </w:r>
            <w:r w:rsidRPr="008966C1">
              <w:t xml:space="preserve">an IWBF sanctioned Competition. Must be Division A Europe or Top 16 World position. </w:t>
            </w:r>
          </w:p>
          <w:p w14:paraId="3D27992A" w14:textId="77777777" w:rsidR="00E518D2" w:rsidRPr="008966C1" w:rsidRDefault="00E518D2" w:rsidP="00F5312A">
            <w:r w:rsidRPr="008966C1">
              <w:t>Where clubs are applying for renewal of a governing body endorsement, the coach must have achieved a Level 2 Coaching Award. Clubs do not need to supply details of a recruitment search for coaches returning to the UK.</w:t>
            </w:r>
          </w:p>
        </w:tc>
      </w:tr>
      <w:tr w:rsidR="00E518D2" w:rsidRPr="008966C1" w14:paraId="3949F942" w14:textId="77777777" w:rsidTr="00CA25D5">
        <w:trPr>
          <w:trHeight w:val="841"/>
        </w:trPr>
        <w:tc>
          <w:tcPr>
            <w:tcW w:w="2247" w:type="dxa"/>
            <w:vMerge/>
          </w:tcPr>
          <w:p w14:paraId="2EBA6C53" w14:textId="77777777" w:rsidR="00E518D2" w:rsidRPr="008966C1" w:rsidRDefault="00E518D2" w:rsidP="00F5312A"/>
        </w:tc>
        <w:tc>
          <w:tcPr>
            <w:tcW w:w="1688" w:type="dxa"/>
          </w:tcPr>
          <w:p w14:paraId="40DA8398" w14:textId="3C2916C0" w:rsidR="00E518D2" w:rsidRPr="008966C1" w:rsidRDefault="00E518D2" w:rsidP="00F5312A">
            <w:r w:rsidRPr="008966C1">
              <w:t>Player/</w:t>
            </w:r>
            <w:r w:rsidR="004A37AD" w:rsidRPr="008966C1">
              <w:t xml:space="preserve"> </w:t>
            </w:r>
            <w:r w:rsidRPr="008966C1">
              <w:t>Coach</w:t>
            </w:r>
          </w:p>
        </w:tc>
        <w:tc>
          <w:tcPr>
            <w:tcW w:w="5416" w:type="dxa"/>
          </w:tcPr>
          <w:p w14:paraId="19F73716" w14:textId="5CF09715" w:rsidR="00E518D2" w:rsidRPr="008966C1" w:rsidRDefault="00E518D2" w:rsidP="00F5312A">
            <w:r w:rsidRPr="008966C1">
              <w:t>Player</w:t>
            </w:r>
            <w:r w:rsidR="004A37AD" w:rsidRPr="008966C1">
              <w:t>/ Coaches</w:t>
            </w:r>
            <w:r w:rsidRPr="008966C1">
              <w:t xml:space="preserve"> who are required to carry out some coaching duties for the club should hold the British Wheelchair Basketball Level 2 Coaching Award before undertaking any coaching duties for a club. If the </w:t>
            </w:r>
            <w:r w:rsidR="00E322B7" w:rsidRPr="008966C1">
              <w:t>P</w:t>
            </w:r>
            <w:r w:rsidRPr="008966C1">
              <w:t>layer</w:t>
            </w:r>
            <w:r w:rsidR="00E322B7" w:rsidRPr="008966C1">
              <w:t>/ Coach</w:t>
            </w:r>
            <w:r w:rsidRPr="008966C1">
              <w:t xml:space="preserve"> does not hold this qualification, a governing body endorsement may be issued for the person to play only on the condition that they gain the award after entering the UK. Once the individual has attained the </w:t>
            </w:r>
            <w:r w:rsidR="002B3775" w:rsidRPr="008966C1">
              <w:t>award,</w:t>
            </w:r>
            <w:r w:rsidRPr="008966C1">
              <w:t xml:space="preserve"> they will be able to undertake coaching duties. </w:t>
            </w:r>
          </w:p>
          <w:p w14:paraId="3C090ACE" w14:textId="7A80F1C5" w:rsidR="00E518D2" w:rsidRPr="008966C1" w:rsidRDefault="00E518D2" w:rsidP="00F5312A">
            <w:bookmarkStart w:id="13" w:name="_Hlk97196546"/>
            <w:r w:rsidRPr="008966C1">
              <w:t xml:space="preserve">When issuing to an unqualified </w:t>
            </w:r>
            <w:r w:rsidR="00E322B7" w:rsidRPr="008966C1">
              <w:t>P</w:t>
            </w:r>
            <w:r w:rsidRPr="008966C1">
              <w:t>layer/</w:t>
            </w:r>
            <w:r w:rsidR="00E322B7" w:rsidRPr="008966C1">
              <w:t xml:space="preserve"> C</w:t>
            </w:r>
            <w:r w:rsidRPr="008966C1">
              <w:t xml:space="preserve">oach </w:t>
            </w:r>
            <w:r w:rsidR="000B4067" w:rsidRPr="008966C1">
              <w:t>whose initial participation is as a player</w:t>
            </w:r>
            <w:r w:rsidRPr="008966C1">
              <w:t xml:space="preserve"> only</w:t>
            </w:r>
            <w:bookmarkEnd w:id="13"/>
            <w:r w:rsidR="000B4067" w:rsidRPr="008966C1">
              <w:t xml:space="preserve"> (see above)</w:t>
            </w:r>
            <w:r w:rsidRPr="008966C1">
              <w:t xml:space="preserve">, the employer should be sent a letter from </w:t>
            </w:r>
            <w:r w:rsidR="00E322B7" w:rsidRPr="008966C1">
              <w:t>British Wheelchair Basketball</w:t>
            </w:r>
            <w:r w:rsidRPr="008966C1">
              <w:t xml:space="preserve"> explaining the conditions of issue. </w:t>
            </w:r>
          </w:p>
          <w:p w14:paraId="41F04313" w14:textId="77777777" w:rsidR="00E518D2" w:rsidRPr="008966C1" w:rsidDel="00FB12C8" w:rsidRDefault="00E518D2" w:rsidP="00F5312A">
            <w:pPr>
              <w:rPr>
                <w:b/>
              </w:rPr>
            </w:pPr>
            <w:r w:rsidRPr="008966C1">
              <w:t xml:space="preserve">Governing body endorsements will not be issued for individuals solely to complete a coaching qualification. </w:t>
            </w:r>
          </w:p>
        </w:tc>
      </w:tr>
      <w:tr w:rsidR="00CA25D5" w:rsidRPr="008966C1" w14:paraId="2303FBE7" w14:textId="77777777" w:rsidTr="005A5D13">
        <w:trPr>
          <w:trHeight w:val="841"/>
        </w:trPr>
        <w:tc>
          <w:tcPr>
            <w:tcW w:w="9351" w:type="dxa"/>
            <w:gridSpan w:val="3"/>
          </w:tcPr>
          <w:p w14:paraId="6D63D33F" w14:textId="77777777" w:rsidR="00CA25D5" w:rsidRPr="008966C1" w:rsidRDefault="00CA25D5" w:rsidP="00CA25D5">
            <w:pPr>
              <w:rPr>
                <w:b/>
                <w:bCs/>
              </w:rPr>
            </w:pPr>
            <w:r w:rsidRPr="008966C1">
              <w:rPr>
                <w:b/>
                <w:bCs/>
              </w:rPr>
              <w:t>Injuries, Absences and Suspensions</w:t>
            </w:r>
          </w:p>
          <w:p w14:paraId="29ABFD6B" w14:textId="77777777" w:rsidR="00CA25D5" w:rsidRPr="008966C1" w:rsidRDefault="00CA25D5" w:rsidP="00CA25D5">
            <w:r w:rsidRPr="008966C1">
              <w:t xml:space="preserve">Where a player has been unable to fulfil those criteria through injury, the club must provide evidence of the injury and demonstrate how the injury affected the player’s ability to play. </w:t>
            </w:r>
          </w:p>
          <w:p w14:paraId="4625AA24" w14:textId="77777777" w:rsidR="00CA25D5" w:rsidRPr="008966C1" w:rsidRDefault="00CA25D5" w:rsidP="00CA25D5">
            <w:pPr>
              <w:rPr>
                <w:iCs/>
                <w:szCs w:val="24"/>
              </w:rPr>
            </w:pPr>
            <w:r w:rsidRPr="008966C1">
              <w:rPr>
                <w:iCs/>
                <w:szCs w:val="24"/>
              </w:rPr>
              <w:t xml:space="preserve">Consideration will be given to the following when applying the criteria: injury; a period of maternity or paternity leave; serious illness or any legitimate medical reasons; </w:t>
            </w:r>
            <w:r w:rsidRPr="008966C1">
              <w:t>suspension; international duty; bereavement; or family crisis.</w:t>
            </w:r>
          </w:p>
          <w:p w14:paraId="77FC3ED9" w14:textId="7A571D8E" w:rsidR="00CA25D5" w:rsidRPr="008966C1" w:rsidRDefault="00CA25D5" w:rsidP="00F5312A">
            <w:proofErr w:type="gramStart"/>
            <w:r w:rsidRPr="008966C1">
              <w:rPr>
                <w:iCs/>
                <w:szCs w:val="24"/>
              </w:rPr>
              <w:t>In order to</w:t>
            </w:r>
            <w:proofErr w:type="gramEnd"/>
            <w:r w:rsidRPr="008966C1">
              <w:rPr>
                <w:iCs/>
                <w:szCs w:val="24"/>
              </w:rPr>
              <w:t xml:space="preserve"> obtain the governing body endorsement,</w:t>
            </w:r>
            <w:r w:rsidRPr="008966C1">
              <w:rPr>
                <w:b/>
                <w:bCs/>
                <w:iCs/>
                <w:szCs w:val="24"/>
              </w:rPr>
              <w:t xml:space="preserve"> </w:t>
            </w:r>
            <w:r w:rsidRPr="008966C1">
              <w:rPr>
                <w:iCs/>
                <w:szCs w:val="24"/>
              </w:rPr>
              <w:t xml:space="preserve">the individual must not be subject to a provisional suspension or any unexpired period of ineligibility from playing and/or coaching </w:t>
            </w:r>
            <w:r w:rsidRPr="008966C1">
              <w:rPr>
                <w:iCs/>
                <w:szCs w:val="24"/>
              </w:rPr>
              <w:lastRenderedPageBreak/>
              <w:t>activities in any jurisdiction as a result of being charged with or found guilty of a corruption offence and/or a doping offence and/or another misconduct offence.</w:t>
            </w:r>
          </w:p>
        </w:tc>
      </w:tr>
    </w:tbl>
    <w:p w14:paraId="65EC2C25" w14:textId="77777777" w:rsidR="00E518D2" w:rsidRPr="008966C1" w:rsidRDefault="00E518D2" w:rsidP="00F5312A">
      <w:r w:rsidRPr="008966C1">
        <w:lastRenderedPageBreak/>
        <w:br w:type="page"/>
      </w:r>
    </w:p>
    <w:p w14:paraId="6640EFB3" w14:textId="77777777" w:rsidR="00E518D2" w:rsidRPr="008966C1" w:rsidRDefault="00E518D2" w:rsidP="00F5312A">
      <w:pPr>
        <w:pStyle w:val="Heading3"/>
      </w:pPr>
      <w:bookmarkStart w:id="14" w:name="_Toc96613731"/>
      <w:r w:rsidRPr="008966C1">
        <w:lastRenderedPageBreak/>
        <w:t>Further information</w:t>
      </w:r>
      <w:bookmarkEnd w:id="14"/>
    </w:p>
    <w:p w14:paraId="6B51027C" w14:textId="756F06ED" w:rsidR="00E518D2" w:rsidRPr="008966C1" w:rsidRDefault="00E518D2" w:rsidP="00F5312A">
      <w:r w:rsidRPr="008966C1">
        <w:t xml:space="preserve">This information is available on the </w:t>
      </w:r>
      <w:hyperlink r:id="rId19" w:history="1">
        <w:r w:rsidRPr="008966C1">
          <w:rPr>
            <w:rStyle w:val="Hyperlink"/>
          </w:rPr>
          <w:t>British Wheelchair Basketball</w:t>
        </w:r>
      </w:hyperlink>
      <w:r w:rsidRPr="008966C1">
        <w:t xml:space="preserve"> website.</w:t>
      </w:r>
      <w:hyperlink w:history="1"/>
    </w:p>
    <w:p w14:paraId="1DD939D2" w14:textId="77777777" w:rsidR="00E518D2" w:rsidRPr="008966C1" w:rsidRDefault="00E518D2" w:rsidP="00F5312A">
      <w:r w:rsidRPr="008966C1">
        <w:t>For any queries relating to the requirements or the endorsement process please contact:</w:t>
      </w:r>
    </w:p>
    <w:p w14:paraId="630E9943" w14:textId="736BC7EA" w:rsidR="00E518D2" w:rsidRPr="008966C1" w:rsidRDefault="00923721" w:rsidP="00F5312A">
      <w:pPr>
        <w:spacing w:after="120"/>
        <w:ind w:left="720"/>
      </w:pPr>
      <w:r>
        <w:t xml:space="preserve">Jo </w:t>
      </w:r>
      <w:proofErr w:type="spellStart"/>
      <w:r>
        <w:t>Rutavicius</w:t>
      </w:r>
      <w:proofErr w:type="spellEnd"/>
      <w:r>
        <w:t xml:space="preserve"> – Participation Director</w:t>
      </w:r>
    </w:p>
    <w:p w14:paraId="421A97C0" w14:textId="77777777" w:rsidR="00E518D2" w:rsidRPr="008966C1" w:rsidRDefault="00E518D2" w:rsidP="00F5312A">
      <w:pPr>
        <w:spacing w:after="120"/>
        <w:ind w:left="720"/>
      </w:pPr>
      <w:r w:rsidRPr="008966C1">
        <w:t>BWB Office</w:t>
      </w:r>
    </w:p>
    <w:p w14:paraId="113C769F" w14:textId="77777777" w:rsidR="00E518D2" w:rsidRPr="008966C1" w:rsidRDefault="00E518D2" w:rsidP="00F5312A">
      <w:pPr>
        <w:spacing w:after="120"/>
        <w:ind w:left="720"/>
      </w:pPr>
      <w:r w:rsidRPr="008966C1">
        <w:t>Sport Park</w:t>
      </w:r>
    </w:p>
    <w:p w14:paraId="579F6B61" w14:textId="77777777" w:rsidR="00E518D2" w:rsidRPr="008966C1" w:rsidRDefault="00E518D2" w:rsidP="00F5312A">
      <w:pPr>
        <w:spacing w:after="120"/>
        <w:ind w:left="720"/>
      </w:pPr>
      <w:r w:rsidRPr="008966C1">
        <w:t>3 Oakwood Drive</w:t>
      </w:r>
    </w:p>
    <w:p w14:paraId="19E75C3B" w14:textId="77777777" w:rsidR="00E518D2" w:rsidRPr="008966C1" w:rsidRDefault="00E518D2" w:rsidP="00F5312A">
      <w:pPr>
        <w:spacing w:after="120"/>
        <w:ind w:left="720"/>
      </w:pPr>
      <w:r w:rsidRPr="008966C1">
        <w:t>Loughborough</w:t>
      </w:r>
    </w:p>
    <w:p w14:paraId="6F1A8E6A" w14:textId="05D988D4" w:rsidR="00E518D2" w:rsidRPr="008966C1" w:rsidRDefault="00E518D2" w:rsidP="00F5312A">
      <w:pPr>
        <w:spacing w:after="120"/>
        <w:ind w:left="720"/>
      </w:pPr>
      <w:r w:rsidRPr="008966C1">
        <w:t>Leicestershire LE11 3QF</w:t>
      </w:r>
    </w:p>
    <w:p w14:paraId="0562CE10" w14:textId="77777777" w:rsidR="00F5312A" w:rsidRPr="008966C1" w:rsidRDefault="00F5312A" w:rsidP="00F5312A">
      <w:pPr>
        <w:spacing w:after="120"/>
        <w:ind w:left="720"/>
      </w:pPr>
    </w:p>
    <w:p w14:paraId="68D67CC1" w14:textId="77777777" w:rsidR="00E518D2" w:rsidRPr="008966C1" w:rsidRDefault="00E518D2" w:rsidP="00F5312A">
      <w:pPr>
        <w:ind w:left="720"/>
        <w:rPr>
          <w:lang w:val="en-US"/>
        </w:rPr>
      </w:pPr>
      <w:r w:rsidRPr="008966C1">
        <w:rPr>
          <w:lang w:val="en-US"/>
        </w:rPr>
        <w:t xml:space="preserve">Telephone: </w:t>
      </w:r>
      <w:r w:rsidRPr="008966C1">
        <w:rPr>
          <w:sz w:val="24"/>
          <w:szCs w:val="24"/>
        </w:rPr>
        <w:t>01509 279900</w:t>
      </w:r>
    </w:p>
    <w:p w14:paraId="077CE8E2" w14:textId="47A7006E" w:rsidR="00E518D2" w:rsidRPr="008966C1" w:rsidRDefault="00E518D2" w:rsidP="00F5312A">
      <w:pPr>
        <w:ind w:left="720"/>
        <w:rPr>
          <w:color w:val="000000"/>
          <w:lang w:val="en-US"/>
        </w:rPr>
      </w:pPr>
      <w:r w:rsidRPr="008966C1">
        <w:rPr>
          <w:color w:val="000000"/>
          <w:lang w:val="en-US"/>
        </w:rPr>
        <w:t xml:space="preserve">Email: </w:t>
      </w:r>
      <w:r w:rsidR="00923721">
        <w:rPr>
          <w:szCs w:val="22"/>
        </w:rPr>
        <w:t>j.rutavicious@britishwheelchairbasketball.co.uk</w:t>
      </w:r>
    </w:p>
    <w:p w14:paraId="5DFEE7BD" w14:textId="77777777" w:rsidR="00E518D2" w:rsidRPr="008966C1" w:rsidRDefault="00E518D2" w:rsidP="00F5312A"/>
    <w:p w14:paraId="6CF7D369" w14:textId="78519E17" w:rsidR="00E518D2" w:rsidRPr="008966C1" w:rsidRDefault="00E518D2" w:rsidP="00F5312A">
      <w:r w:rsidRPr="008966C1">
        <w:t xml:space="preserve">Information on visas and immigration is available on the </w:t>
      </w:r>
      <w:hyperlink r:id="rId20" w:history="1">
        <w:r w:rsidRPr="008966C1">
          <w:rPr>
            <w:rStyle w:val="Hyperlink"/>
          </w:rPr>
          <w:t>GOV.UK</w:t>
        </w:r>
      </w:hyperlink>
      <w:r w:rsidRPr="008966C1">
        <w:t xml:space="preserve"> website.</w:t>
      </w:r>
    </w:p>
    <w:p w14:paraId="7A7651CF" w14:textId="77777777" w:rsidR="00E518D2" w:rsidRPr="008966C1" w:rsidRDefault="00E518D2" w:rsidP="00F5312A">
      <w:pPr>
        <w:pStyle w:val="Heading3"/>
      </w:pPr>
      <w:bookmarkStart w:id="15" w:name="_Toc96613732"/>
      <w:r w:rsidRPr="008966C1">
        <w:t>Dispute handling procedures</w:t>
      </w:r>
      <w:bookmarkEnd w:id="15"/>
    </w:p>
    <w:p w14:paraId="60399274" w14:textId="1D56D218" w:rsidR="00C40D8D" w:rsidRPr="008966C1" w:rsidRDefault="00E518D2" w:rsidP="00F5312A">
      <w:r w:rsidRPr="008966C1">
        <w:t>Any appeals against decisions will be referred to the Chief Executive of British Wheelchair Basketball</w:t>
      </w:r>
      <w:r w:rsidR="005940F4" w:rsidRPr="008966C1">
        <w:t>.</w:t>
      </w:r>
    </w:p>
    <w:p w14:paraId="742E5848" w14:textId="77777777" w:rsidR="00E518D2" w:rsidRPr="008966C1" w:rsidRDefault="00E518D2" w:rsidP="00F5312A">
      <w:r w:rsidRPr="008966C1">
        <w:t xml:space="preserve">Any appeal by a club against the decision of BWB not to provide a Governing Body Endorsement for either an individual migrant or for a sponsor license will be handled by an independent panel nominated by the Chief Executive of British Wheelchair Basketball. </w:t>
      </w:r>
    </w:p>
    <w:p w14:paraId="30FDAEA7" w14:textId="77777777" w:rsidR="00E518D2" w:rsidRPr="008966C1" w:rsidRDefault="00E518D2" w:rsidP="00F5312A">
      <w:r w:rsidRPr="008966C1">
        <w:t>If a Club wishes to instigate an appeal, the Club must submit a written request for an appeal (“the Appeal”) to the Chief Executive of British Wheelchair Basketball. The Appeal must contain the following details:</w:t>
      </w:r>
    </w:p>
    <w:p w14:paraId="0F22171C" w14:textId="77777777" w:rsidR="00E518D2" w:rsidRPr="008966C1" w:rsidRDefault="00E518D2" w:rsidP="00F5312A">
      <w:pPr>
        <w:pStyle w:val="ListParagraph"/>
        <w:numPr>
          <w:ilvl w:val="0"/>
          <w:numId w:val="25"/>
        </w:numPr>
      </w:pPr>
      <w:r w:rsidRPr="008966C1">
        <w:t>the name and address of the Club (and of the nominated body representative); and</w:t>
      </w:r>
    </w:p>
    <w:p w14:paraId="438EBB91" w14:textId="6F6AF5DB" w:rsidR="00C40D8D" w:rsidRPr="008966C1" w:rsidRDefault="00E518D2" w:rsidP="00F5312A">
      <w:pPr>
        <w:pStyle w:val="ListParagraph"/>
        <w:numPr>
          <w:ilvl w:val="0"/>
          <w:numId w:val="25"/>
        </w:numPr>
      </w:pPr>
      <w:r w:rsidRPr="008966C1">
        <w:t>a brief statement stating the grounds that the Club wish to use to appeal the British Wheelchair Basketball decision</w:t>
      </w:r>
    </w:p>
    <w:p w14:paraId="29678212" w14:textId="000B10C3" w:rsidR="00E518D2" w:rsidRPr="008966C1" w:rsidRDefault="00E518D2" w:rsidP="00F5312A">
      <w:r w:rsidRPr="008966C1">
        <w:t xml:space="preserve">The applicable grounds for appeal are limited to a “strong arguable case” that </w:t>
      </w:r>
      <w:proofErr w:type="gramStart"/>
      <w:r w:rsidRPr="008966C1">
        <w:t>either:-</w:t>
      </w:r>
      <w:proofErr w:type="gramEnd"/>
    </w:p>
    <w:p w14:paraId="02F5BDC4" w14:textId="795EE330" w:rsidR="00E518D2" w:rsidRPr="008966C1" w:rsidRDefault="00E518D2" w:rsidP="00F5312A">
      <w:pPr>
        <w:pStyle w:val="ListParagraph"/>
        <w:numPr>
          <w:ilvl w:val="0"/>
          <w:numId w:val="26"/>
        </w:numPr>
      </w:pPr>
      <w:r w:rsidRPr="008966C1">
        <w:t>relevant information was ignored or not considered by British Wheelchair Basketball; or</w:t>
      </w:r>
    </w:p>
    <w:p w14:paraId="287DB7C9" w14:textId="77777777" w:rsidR="00E518D2" w:rsidRPr="008966C1" w:rsidRDefault="00E518D2" w:rsidP="00F5312A">
      <w:pPr>
        <w:pStyle w:val="ListParagraph"/>
        <w:numPr>
          <w:ilvl w:val="0"/>
          <w:numId w:val="26"/>
        </w:numPr>
      </w:pPr>
      <w:r w:rsidRPr="008966C1">
        <w:t>the endorsement application process was tainted by unreasonable bias or conflict of interests; or</w:t>
      </w:r>
    </w:p>
    <w:p w14:paraId="7A005A9B" w14:textId="77777777" w:rsidR="00E518D2" w:rsidRPr="008966C1" w:rsidRDefault="00E518D2" w:rsidP="00F5312A">
      <w:pPr>
        <w:pStyle w:val="ListParagraph"/>
        <w:numPr>
          <w:ilvl w:val="0"/>
          <w:numId w:val="26"/>
        </w:numPr>
      </w:pPr>
      <w:r w:rsidRPr="008966C1">
        <w:t>the provisions of the British Wheelchair Basketball Governing Body Endorsement procedure were not adhered to; or</w:t>
      </w:r>
    </w:p>
    <w:p w14:paraId="7AA0F32D" w14:textId="77777777" w:rsidR="00E518D2" w:rsidRPr="008966C1" w:rsidRDefault="00E518D2" w:rsidP="00F5312A">
      <w:pPr>
        <w:pStyle w:val="ListParagraph"/>
        <w:numPr>
          <w:ilvl w:val="0"/>
          <w:numId w:val="26"/>
        </w:numPr>
      </w:pPr>
      <w:r w:rsidRPr="008966C1">
        <w:t>British Wheelchair Basketball exceeded its jurisdiction; or</w:t>
      </w:r>
    </w:p>
    <w:p w14:paraId="34FBA608" w14:textId="346A9A8E" w:rsidR="00C40D8D" w:rsidRPr="008966C1" w:rsidRDefault="00E518D2" w:rsidP="00F5312A">
      <w:pPr>
        <w:pStyle w:val="ListParagraph"/>
        <w:numPr>
          <w:ilvl w:val="0"/>
          <w:numId w:val="26"/>
        </w:numPr>
      </w:pPr>
      <w:r w:rsidRPr="008966C1">
        <w:t>the findings of British Wheelchair Basketball were irrational or otherwise exhibited an error of general law</w:t>
      </w:r>
    </w:p>
    <w:p w14:paraId="1107F168" w14:textId="4B792A98" w:rsidR="00C40D8D" w:rsidRPr="008966C1" w:rsidRDefault="00E518D2" w:rsidP="00F5312A">
      <w:r w:rsidRPr="008966C1">
        <w:t xml:space="preserve">This request for appeal must be submitted within fourteen (14) days of the notification of the original British Wheelchair Basketball decision not to provide a Governing Body </w:t>
      </w:r>
      <w:r w:rsidRPr="008966C1">
        <w:lastRenderedPageBreak/>
        <w:t xml:space="preserve">Endorsement and include the relevant </w:t>
      </w:r>
      <w:r w:rsidR="00C40D8D" w:rsidRPr="008966C1">
        <w:t>Appeal Fee (£100 by bank transfer to British Wheelchair Basketball</w:t>
      </w:r>
      <w:r w:rsidRPr="008966C1">
        <w:t>).</w:t>
      </w:r>
    </w:p>
    <w:p w14:paraId="676A29AB" w14:textId="4C91CD8D" w:rsidR="00C40D8D" w:rsidRPr="008966C1" w:rsidRDefault="00E518D2" w:rsidP="00F5312A">
      <w:r w:rsidRPr="008966C1">
        <w:t xml:space="preserve">British Wheelchair Basketball will acknowledge the Appeal in writing with the request that full written evidence in support of the Appeal must be submitted to </w:t>
      </w:r>
      <w:r w:rsidR="00C40D8D" w:rsidRPr="008966C1">
        <w:t xml:space="preserve">the panel </w:t>
      </w:r>
      <w:r w:rsidRPr="008966C1">
        <w:t>within 10 days for the Appeal to proceed.</w:t>
      </w:r>
    </w:p>
    <w:p w14:paraId="7A9B3627" w14:textId="5027632F" w:rsidR="00E518D2" w:rsidRPr="008966C1" w:rsidRDefault="00E518D2" w:rsidP="00F5312A">
      <w:r w:rsidRPr="008966C1">
        <w:t xml:space="preserve">The Appeal will be undertaken by </w:t>
      </w:r>
      <w:r w:rsidR="00C40D8D" w:rsidRPr="008966C1">
        <w:t>the panel</w:t>
      </w:r>
      <w:r w:rsidRPr="008966C1">
        <w:t>, based on written submissions only, and will be final and binding on British Wheelchair Basketball and the club who sought the Appeal.</w:t>
      </w:r>
    </w:p>
    <w:p w14:paraId="2F796237" w14:textId="77777777" w:rsidR="00E518D2" w:rsidRPr="008966C1" w:rsidRDefault="00E518D2" w:rsidP="00F5312A">
      <w:pPr>
        <w:pStyle w:val="Heading3"/>
      </w:pPr>
      <w:bookmarkStart w:id="16" w:name="_Toc96613733"/>
      <w:r w:rsidRPr="008966C1">
        <w:t>Payment Details</w:t>
      </w:r>
      <w:bookmarkEnd w:id="16"/>
    </w:p>
    <w:p w14:paraId="5EB9AF1F" w14:textId="77777777" w:rsidR="00E518D2" w:rsidRPr="008966C1" w:rsidRDefault="00E518D2" w:rsidP="00F5312A">
      <w:r w:rsidRPr="008966C1">
        <w:t>Clubs applying for sponsor or migrant endorsements must provide payment to BWB before the application is processed. Payment will only be accepted by bank transfer.</w:t>
      </w:r>
    </w:p>
    <w:p w14:paraId="14801B9F" w14:textId="77777777" w:rsidR="00E518D2" w:rsidRPr="008966C1" w:rsidRDefault="00E518D2" w:rsidP="00F5312A">
      <w:r w:rsidRPr="008966C1">
        <w:br w:type="page"/>
      </w:r>
    </w:p>
    <w:p w14:paraId="11B050B2" w14:textId="77777777" w:rsidR="00E518D2" w:rsidRPr="008966C1" w:rsidRDefault="00E518D2" w:rsidP="00F5312A">
      <w:pPr>
        <w:pStyle w:val="Heading1"/>
      </w:pPr>
      <w:bookmarkStart w:id="17" w:name="_Toc96613734"/>
      <w:r w:rsidRPr="008966C1">
        <w:lastRenderedPageBreak/>
        <w:t>Section 3: Process for applying for an endorsement</w:t>
      </w:r>
      <w:bookmarkEnd w:id="17"/>
    </w:p>
    <w:p w14:paraId="34147D67" w14:textId="25B4ACBB" w:rsidR="00E518D2" w:rsidRPr="008966C1" w:rsidRDefault="00E518D2" w:rsidP="00F5312A">
      <w:pPr>
        <w:pStyle w:val="Heading2"/>
      </w:pPr>
      <w:bookmarkStart w:id="18" w:name="_Toc96613735"/>
      <w:r w:rsidRPr="008966C1">
        <w:t xml:space="preserve">How to apply for governing body endorsements for </w:t>
      </w:r>
      <w:r w:rsidR="00DB1FA9" w:rsidRPr="008966C1">
        <w:t>International Sports</w:t>
      </w:r>
      <w:r w:rsidR="004A37AD" w:rsidRPr="008966C1">
        <w:t>p</w:t>
      </w:r>
      <w:r w:rsidR="00DB1FA9" w:rsidRPr="008966C1">
        <w:t>erson (ISP) route</w:t>
      </w:r>
      <w:bookmarkEnd w:id="18"/>
    </w:p>
    <w:p w14:paraId="6E3663C9" w14:textId="7FE5F82A" w:rsidR="00E518D2" w:rsidRPr="008966C1" w:rsidRDefault="00E518D2" w:rsidP="00F241FC">
      <w:proofErr w:type="spellStart"/>
      <w:r w:rsidRPr="008966C1">
        <w:t>Organisations</w:t>
      </w:r>
      <w:proofErr w:type="spellEnd"/>
      <w:r w:rsidRPr="008966C1">
        <w:t xml:space="preserve"> eligible for </w:t>
      </w:r>
      <w:r w:rsidR="00AB2BA8" w:rsidRPr="008966C1">
        <w:t xml:space="preserve">a </w:t>
      </w:r>
      <w:r w:rsidR="008318B1" w:rsidRPr="008966C1">
        <w:t xml:space="preserve">Sponsor Licence </w:t>
      </w:r>
      <w:r w:rsidR="008F036F" w:rsidRPr="008966C1">
        <w:t>endorsement should use the Application Form in Appendix A</w:t>
      </w:r>
    </w:p>
    <w:p w14:paraId="379F0032" w14:textId="77777777" w:rsidR="00E518D2" w:rsidRPr="008966C1" w:rsidRDefault="00E518D2" w:rsidP="00F5312A">
      <w:r w:rsidRPr="008966C1">
        <w:t xml:space="preserve">All potential sponsors should note that the purpose of an endorsement for a prospective sponsor is to confirm to the Home Office officials processing sponsor applications that the application is from a bona fide sports club or equivalent that has a legitimate requirement to bring migrants to the UK as sportspeople. The Home Office has additional criteria for sponsors that must be met </w:t>
      </w:r>
      <w:proofErr w:type="gramStart"/>
      <w:r w:rsidRPr="008966C1">
        <w:t>in order for</w:t>
      </w:r>
      <w:proofErr w:type="gramEnd"/>
      <w:r w:rsidRPr="008966C1">
        <w:t xml:space="preserve"> an organisation to be granted a sponsor license. It is not British Wheelchair Basketball who will grant a sponsor license.</w:t>
      </w:r>
    </w:p>
    <w:p w14:paraId="69D74079" w14:textId="77777777" w:rsidR="00E518D2" w:rsidRPr="008966C1" w:rsidRDefault="00E518D2" w:rsidP="00F5312A">
      <w:r w:rsidRPr="008966C1">
        <w:t>Once an organisation has obtained its sponsor licence from the Home Office, the sponsor will be able to apply for Certificates of Sponsorship, which it will allocate to migrants coming here to work for it. Each migrant that an organisation wishes to employ needs to be assigned a Certificate of Sponsorship. However, before an organisation can assign a Certificate of Sponsorship to a sportsperson, they will also have to obtain an endorsement from British Wheelchair Basketball for all applications made for individual sportspeople and coaches.</w:t>
      </w:r>
    </w:p>
    <w:p w14:paraId="01D158A6" w14:textId="2C16F1A7" w:rsidR="00E518D2" w:rsidRPr="008966C1" w:rsidRDefault="00E518D2" w:rsidP="00F5312A">
      <w:r w:rsidRPr="008966C1">
        <w:t>An administration fee of £</w:t>
      </w:r>
      <w:r w:rsidR="00BD543F" w:rsidRPr="008966C1">
        <w:t>20</w:t>
      </w:r>
      <w:r w:rsidRPr="008966C1">
        <w:t>0 is payable for each governing body endorsement for migrant applications payable with each application.</w:t>
      </w:r>
    </w:p>
    <w:p w14:paraId="2D5B5BF4" w14:textId="084C8317" w:rsidR="00E518D2" w:rsidRPr="008966C1" w:rsidRDefault="00E518D2" w:rsidP="00E73CA4">
      <w:proofErr w:type="spellStart"/>
      <w:r w:rsidRPr="008966C1">
        <w:t>Organisations</w:t>
      </w:r>
      <w:proofErr w:type="spellEnd"/>
      <w:r w:rsidRPr="008966C1">
        <w:t xml:space="preserve"> should use Appendix </w:t>
      </w:r>
      <w:r w:rsidR="00E73CA4" w:rsidRPr="008966C1">
        <w:t>B IS</w:t>
      </w:r>
      <w:r w:rsidR="00ED2679" w:rsidRPr="008966C1">
        <w:t>P</w:t>
      </w:r>
      <w:r w:rsidR="00E73CA4" w:rsidRPr="008966C1">
        <w:t xml:space="preserve"> </w:t>
      </w:r>
      <w:r w:rsidR="00E653F3" w:rsidRPr="008966C1">
        <w:t>Governing Body Endorsement Form (Player) or</w:t>
      </w:r>
      <w:r w:rsidR="008318B1" w:rsidRPr="008966C1">
        <w:t xml:space="preserve"> ISP</w:t>
      </w:r>
      <w:r w:rsidR="00E653F3" w:rsidRPr="008966C1">
        <w:t xml:space="preserve"> Governing Body Endorsement </w:t>
      </w:r>
      <w:r w:rsidRPr="008966C1">
        <w:br w:type="page"/>
      </w:r>
    </w:p>
    <w:p w14:paraId="24E37BA8" w14:textId="7F3F6D83" w:rsidR="00E518D2" w:rsidRPr="008966C1" w:rsidRDefault="00E518D2" w:rsidP="00F5312A">
      <w:pPr>
        <w:pStyle w:val="Heading1"/>
      </w:pPr>
      <w:bookmarkStart w:id="19" w:name="_Toc96613736"/>
      <w:r w:rsidRPr="008966C1">
        <w:lastRenderedPageBreak/>
        <w:t>Appendix A - Sponsor Licence Governing Body Endorsement Application</w:t>
      </w:r>
      <w:bookmarkEnd w:id="19"/>
    </w:p>
    <w:p w14:paraId="460B919B" w14:textId="564D91FF" w:rsidR="00E518D2" w:rsidRPr="008966C1" w:rsidRDefault="00E518D2" w:rsidP="00F5312A">
      <w:r w:rsidRPr="008966C1">
        <w:t xml:space="preserve">This form should be used to apply to British Wheelchair Basketball for a Governing Body Endorsement of an application for a Sponsor Licence </w:t>
      </w:r>
      <w:r w:rsidR="00733065" w:rsidRPr="008966C1">
        <w:t xml:space="preserve">under </w:t>
      </w:r>
      <w:r w:rsidRPr="008966C1">
        <w:t>the Home Office Points Based System for Managed Migration</w:t>
      </w:r>
    </w:p>
    <w:p w14:paraId="44DDBC47" w14:textId="77777777" w:rsidR="00E518D2" w:rsidRPr="008966C1" w:rsidRDefault="00E518D2" w:rsidP="00F5312A">
      <w:r w:rsidRPr="008966C1">
        <w:t>Please complete all sections of the form below unless otherwise indicated:</w:t>
      </w:r>
    </w:p>
    <w:tbl>
      <w:tblPr>
        <w:tblStyle w:val="TableGrid"/>
        <w:tblW w:w="9067" w:type="dxa"/>
        <w:tblLook w:val="04A0" w:firstRow="1" w:lastRow="0" w:firstColumn="1" w:lastColumn="0" w:noHBand="0" w:noVBand="1"/>
      </w:tblPr>
      <w:tblGrid>
        <w:gridCol w:w="2575"/>
        <w:gridCol w:w="6492"/>
      </w:tblGrid>
      <w:tr w:rsidR="00E518D2" w:rsidRPr="008966C1" w14:paraId="1159542A" w14:textId="77777777" w:rsidTr="00A0631D">
        <w:tc>
          <w:tcPr>
            <w:tcW w:w="2575" w:type="dxa"/>
          </w:tcPr>
          <w:p w14:paraId="098CC8E3" w14:textId="78E6D2C1" w:rsidR="00E518D2" w:rsidRPr="008966C1" w:rsidRDefault="00E518D2" w:rsidP="00F5312A">
            <w:r w:rsidRPr="008966C1">
              <w:t>Name of Organisation:</w:t>
            </w:r>
          </w:p>
        </w:tc>
        <w:tc>
          <w:tcPr>
            <w:tcW w:w="6492" w:type="dxa"/>
          </w:tcPr>
          <w:p w14:paraId="79035ED0" w14:textId="77777777" w:rsidR="00E518D2" w:rsidRPr="008966C1" w:rsidRDefault="00E518D2" w:rsidP="00F5312A"/>
        </w:tc>
      </w:tr>
      <w:tr w:rsidR="00E518D2" w:rsidRPr="008966C1" w14:paraId="6FB9CBD5" w14:textId="77777777" w:rsidTr="00A0631D">
        <w:tc>
          <w:tcPr>
            <w:tcW w:w="2575" w:type="dxa"/>
          </w:tcPr>
          <w:p w14:paraId="2AFE99D0" w14:textId="77777777" w:rsidR="00E518D2" w:rsidRPr="008966C1" w:rsidRDefault="00E518D2" w:rsidP="00F5312A">
            <w:r w:rsidRPr="008966C1">
              <w:t>Address:</w:t>
            </w:r>
          </w:p>
          <w:p w14:paraId="045F9024" w14:textId="77777777" w:rsidR="00E518D2" w:rsidRPr="008966C1" w:rsidRDefault="00E518D2" w:rsidP="00F5312A"/>
          <w:p w14:paraId="612964CE" w14:textId="77777777" w:rsidR="00E518D2" w:rsidRPr="008966C1" w:rsidRDefault="00E518D2" w:rsidP="00F5312A"/>
        </w:tc>
        <w:tc>
          <w:tcPr>
            <w:tcW w:w="6492" w:type="dxa"/>
          </w:tcPr>
          <w:p w14:paraId="0C0D27BA" w14:textId="77777777" w:rsidR="00E518D2" w:rsidRPr="008966C1" w:rsidRDefault="00E518D2" w:rsidP="00F5312A"/>
        </w:tc>
      </w:tr>
      <w:tr w:rsidR="00E518D2" w:rsidRPr="008966C1" w14:paraId="340AB6E3" w14:textId="77777777" w:rsidTr="00A0631D">
        <w:tc>
          <w:tcPr>
            <w:tcW w:w="2575" w:type="dxa"/>
          </w:tcPr>
          <w:p w14:paraId="45CD8C3C" w14:textId="77777777" w:rsidR="00E518D2" w:rsidRPr="008966C1" w:rsidRDefault="00E518D2" w:rsidP="00F5312A">
            <w:r w:rsidRPr="008966C1">
              <w:t>Contact Name and Position:</w:t>
            </w:r>
          </w:p>
        </w:tc>
        <w:tc>
          <w:tcPr>
            <w:tcW w:w="6492" w:type="dxa"/>
          </w:tcPr>
          <w:p w14:paraId="7989BC53" w14:textId="77777777" w:rsidR="00E518D2" w:rsidRPr="008966C1" w:rsidRDefault="00E518D2" w:rsidP="00F5312A"/>
        </w:tc>
      </w:tr>
      <w:tr w:rsidR="00E518D2" w:rsidRPr="008966C1" w14:paraId="2C54F65C" w14:textId="77777777" w:rsidTr="00A0631D">
        <w:tc>
          <w:tcPr>
            <w:tcW w:w="2575" w:type="dxa"/>
          </w:tcPr>
          <w:p w14:paraId="1A16EA53" w14:textId="77777777" w:rsidR="00E518D2" w:rsidRPr="008966C1" w:rsidRDefault="00E518D2" w:rsidP="00F5312A">
            <w:r w:rsidRPr="008966C1">
              <w:t>Telephone Number:</w:t>
            </w:r>
          </w:p>
        </w:tc>
        <w:tc>
          <w:tcPr>
            <w:tcW w:w="6492" w:type="dxa"/>
          </w:tcPr>
          <w:p w14:paraId="7C282D0B" w14:textId="77777777" w:rsidR="00E518D2" w:rsidRPr="008966C1" w:rsidRDefault="00E518D2" w:rsidP="00F5312A"/>
        </w:tc>
      </w:tr>
      <w:tr w:rsidR="00E518D2" w:rsidRPr="008966C1" w14:paraId="3F588190" w14:textId="77777777" w:rsidTr="00A0631D">
        <w:tc>
          <w:tcPr>
            <w:tcW w:w="2575" w:type="dxa"/>
          </w:tcPr>
          <w:p w14:paraId="527BE889" w14:textId="77777777" w:rsidR="00E518D2" w:rsidRPr="008966C1" w:rsidRDefault="00E518D2" w:rsidP="00F5312A">
            <w:r w:rsidRPr="008966C1">
              <w:t>E-mail Address:</w:t>
            </w:r>
          </w:p>
        </w:tc>
        <w:tc>
          <w:tcPr>
            <w:tcW w:w="6492" w:type="dxa"/>
          </w:tcPr>
          <w:p w14:paraId="7694A3B0" w14:textId="77777777" w:rsidR="00E518D2" w:rsidRPr="008966C1" w:rsidRDefault="00E518D2" w:rsidP="00F5312A"/>
        </w:tc>
      </w:tr>
      <w:tr w:rsidR="00E518D2" w:rsidRPr="008966C1" w14:paraId="61513505" w14:textId="77777777" w:rsidTr="00A0631D">
        <w:tc>
          <w:tcPr>
            <w:tcW w:w="2575" w:type="dxa"/>
          </w:tcPr>
          <w:p w14:paraId="416F3712" w14:textId="77777777" w:rsidR="00E518D2" w:rsidRPr="008966C1" w:rsidRDefault="00E518D2" w:rsidP="00F5312A">
            <w:r w:rsidRPr="008966C1">
              <w:t>Signature:</w:t>
            </w:r>
          </w:p>
          <w:p w14:paraId="62A08B7F" w14:textId="77777777" w:rsidR="00E518D2" w:rsidRPr="008966C1" w:rsidRDefault="00E518D2" w:rsidP="00F5312A"/>
        </w:tc>
        <w:tc>
          <w:tcPr>
            <w:tcW w:w="6492" w:type="dxa"/>
          </w:tcPr>
          <w:p w14:paraId="44147ECC" w14:textId="77777777" w:rsidR="00E518D2" w:rsidRPr="008966C1" w:rsidRDefault="00E518D2" w:rsidP="00F5312A"/>
        </w:tc>
      </w:tr>
      <w:tr w:rsidR="00E518D2" w:rsidRPr="008966C1" w14:paraId="424AE5A9" w14:textId="77777777" w:rsidTr="00A0631D">
        <w:tc>
          <w:tcPr>
            <w:tcW w:w="2575" w:type="dxa"/>
          </w:tcPr>
          <w:p w14:paraId="036BE3A7" w14:textId="77777777" w:rsidR="00E518D2" w:rsidRPr="008966C1" w:rsidRDefault="00E518D2" w:rsidP="00F5312A">
            <w:r w:rsidRPr="008966C1">
              <w:t>Date of Application:</w:t>
            </w:r>
          </w:p>
        </w:tc>
        <w:tc>
          <w:tcPr>
            <w:tcW w:w="6492" w:type="dxa"/>
          </w:tcPr>
          <w:p w14:paraId="5D09212F" w14:textId="77777777" w:rsidR="00E518D2" w:rsidRPr="008966C1" w:rsidRDefault="00E518D2" w:rsidP="00F5312A"/>
        </w:tc>
      </w:tr>
    </w:tbl>
    <w:p w14:paraId="4E595936" w14:textId="77777777" w:rsidR="00E518D2" w:rsidRPr="008966C1" w:rsidRDefault="00E518D2" w:rsidP="00F5312A"/>
    <w:tbl>
      <w:tblPr>
        <w:tblStyle w:val="TableGrid"/>
        <w:tblW w:w="0" w:type="auto"/>
        <w:tblLook w:val="04A0" w:firstRow="1" w:lastRow="0" w:firstColumn="1" w:lastColumn="0" w:noHBand="0" w:noVBand="1"/>
      </w:tblPr>
      <w:tblGrid>
        <w:gridCol w:w="9016"/>
      </w:tblGrid>
      <w:tr w:rsidR="00E518D2" w:rsidRPr="008966C1" w14:paraId="72E81F4E" w14:textId="77777777" w:rsidTr="00A0631D">
        <w:tc>
          <w:tcPr>
            <w:tcW w:w="9016" w:type="dxa"/>
          </w:tcPr>
          <w:p w14:paraId="54C05E22" w14:textId="77777777" w:rsidR="00E518D2" w:rsidRPr="008966C1" w:rsidRDefault="00E518D2" w:rsidP="00F5312A">
            <w:r w:rsidRPr="008966C1">
              <w:t>Supporting Evidence Required:</w:t>
            </w:r>
          </w:p>
        </w:tc>
      </w:tr>
      <w:tr w:rsidR="00E518D2" w:rsidRPr="008966C1" w14:paraId="559C0409" w14:textId="77777777" w:rsidTr="00A0631D">
        <w:tc>
          <w:tcPr>
            <w:tcW w:w="9016" w:type="dxa"/>
          </w:tcPr>
          <w:p w14:paraId="4E05F530" w14:textId="77777777" w:rsidR="00E518D2" w:rsidRPr="008966C1" w:rsidRDefault="00E518D2" w:rsidP="00F5312A">
            <w:r w:rsidRPr="008966C1">
              <w:t>None</w:t>
            </w:r>
          </w:p>
        </w:tc>
      </w:tr>
    </w:tbl>
    <w:p w14:paraId="5D539FB0" w14:textId="77777777" w:rsidR="00E518D2" w:rsidRPr="008966C1" w:rsidRDefault="00E518D2" w:rsidP="00F5312A"/>
    <w:p w14:paraId="6C221BA5" w14:textId="08820C75" w:rsidR="00E518D2" w:rsidRPr="008966C1" w:rsidRDefault="00E518D2" w:rsidP="00F5312A">
      <w:r w:rsidRPr="008966C1">
        <w:t>An administration fee of £</w:t>
      </w:r>
      <w:r w:rsidR="00BD543F" w:rsidRPr="008966C1">
        <w:t>20</w:t>
      </w:r>
      <w:r w:rsidRPr="008966C1">
        <w:t>0 is required (</w:t>
      </w:r>
      <w:r w:rsidR="008B2DFC" w:rsidRPr="008966C1">
        <w:t>see page 9</w:t>
      </w:r>
      <w:r w:rsidRPr="008966C1">
        <w:t xml:space="preserve"> for payment details)</w:t>
      </w:r>
    </w:p>
    <w:p w14:paraId="738B7AAE" w14:textId="77777777" w:rsidR="00E518D2" w:rsidRPr="008966C1" w:rsidRDefault="00E518D2" w:rsidP="00F5312A">
      <w:r w:rsidRPr="008966C1">
        <w:t>Please send this form to:</w:t>
      </w:r>
    </w:p>
    <w:p w14:paraId="48EE5B39" w14:textId="77777777" w:rsidR="00E518D2" w:rsidRPr="008966C1" w:rsidRDefault="002B3775" w:rsidP="00F5312A">
      <w:hyperlink r:id="rId21" w:history="1">
        <w:r w:rsidR="00E518D2" w:rsidRPr="008966C1">
          <w:rPr>
            <w:rStyle w:val="Hyperlink"/>
          </w:rPr>
          <w:t>membership@britishwheelchairbasketball.co.uk</w:t>
        </w:r>
      </w:hyperlink>
    </w:p>
    <w:p w14:paraId="14E7F507" w14:textId="7415B163" w:rsidR="00E518D2" w:rsidRPr="008966C1" w:rsidRDefault="00E518D2" w:rsidP="00F5312A">
      <w:r w:rsidRPr="008966C1">
        <w:t xml:space="preserve">The information on this form may be disclosed to the Home Office </w:t>
      </w:r>
      <w:proofErr w:type="gramStart"/>
      <w:r w:rsidRPr="008966C1">
        <w:t>in the event that</w:t>
      </w:r>
      <w:proofErr w:type="gramEnd"/>
      <w:r w:rsidRPr="008966C1">
        <w:t xml:space="preserve"> they investigate the British Wheelchair Basketball processes and procedures</w:t>
      </w:r>
      <w:r w:rsidRPr="008966C1">
        <w:br w:type="page"/>
      </w:r>
    </w:p>
    <w:p w14:paraId="21AFD5DA" w14:textId="6668905C" w:rsidR="00E518D2" w:rsidRPr="008966C1" w:rsidRDefault="00E518D2" w:rsidP="00F5312A">
      <w:pPr>
        <w:pStyle w:val="Heading1"/>
      </w:pPr>
      <w:bookmarkStart w:id="20" w:name="_Toc96613737"/>
      <w:r w:rsidRPr="008966C1">
        <w:lastRenderedPageBreak/>
        <w:t xml:space="preserve">Appendix </w:t>
      </w:r>
      <w:r w:rsidR="00733065" w:rsidRPr="008966C1">
        <w:t>B</w:t>
      </w:r>
      <w:r w:rsidRPr="008966C1">
        <w:t xml:space="preserve"> - </w:t>
      </w:r>
      <w:r w:rsidR="00733065" w:rsidRPr="008966C1">
        <w:t>I</w:t>
      </w:r>
      <w:r w:rsidR="00D54A16" w:rsidRPr="008966C1">
        <w:t>SP</w:t>
      </w:r>
      <w:r w:rsidRPr="008966C1">
        <w:t xml:space="preserve"> Governing Body Endorsement Application Form – Player</w:t>
      </w:r>
      <w:bookmarkEnd w:id="20"/>
    </w:p>
    <w:p w14:paraId="71ABCA88" w14:textId="30D26DCC" w:rsidR="00E518D2" w:rsidRPr="008966C1" w:rsidRDefault="00E518D2" w:rsidP="00F5312A">
      <w:r w:rsidRPr="008966C1">
        <w:t xml:space="preserve">This form should be used to apply to British Wheelchair Basketball for a Governing Body Endorsement of an application for a migrant under </w:t>
      </w:r>
      <w:r w:rsidR="00D54A16" w:rsidRPr="008966C1">
        <w:t>International Sports</w:t>
      </w:r>
      <w:r w:rsidR="004A37AD" w:rsidRPr="008966C1">
        <w:t>p</w:t>
      </w:r>
      <w:r w:rsidR="00D54A16" w:rsidRPr="008966C1">
        <w:t>erson Route</w:t>
      </w:r>
      <w:r w:rsidRPr="008966C1">
        <w:t xml:space="preserve"> of the Home Office Points Based System.</w:t>
      </w:r>
    </w:p>
    <w:p w14:paraId="6685C867" w14:textId="77777777" w:rsidR="00E518D2" w:rsidRPr="008966C1" w:rsidRDefault="00E518D2" w:rsidP="00F5312A">
      <w:r w:rsidRPr="008966C1">
        <w:t>Please complete all sections of the form below unless otherwise indicated:</w:t>
      </w:r>
    </w:p>
    <w:tbl>
      <w:tblPr>
        <w:tblStyle w:val="TableGrid"/>
        <w:tblW w:w="9067" w:type="dxa"/>
        <w:tblLook w:val="04A0" w:firstRow="1" w:lastRow="0" w:firstColumn="1" w:lastColumn="0" w:noHBand="0" w:noVBand="1"/>
      </w:tblPr>
      <w:tblGrid>
        <w:gridCol w:w="2575"/>
        <w:gridCol w:w="6492"/>
      </w:tblGrid>
      <w:tr w:rsidR="00E518D2" w:rsidRPr="008966C1" w14:paraId="228A6484" w14:textId="77777777" w:rsidTr="00A0631D">
        <w:tc>
          <w:tcPr>
            <w:tcW w:w="2575" w:type="dxa"/>
          </w:tcPr>
          <w:p w14:paraId="35660125" w14:textId="77777777" w:rsidR="00E518D2" w:rsidRPr="008966C1" w:rsidRDefault="00E518D2" w:rsidP="00F5312A">
            <w:r w:rsidRPr="008966C1">
              <w:t>Full Name of Player:</w:t>
            </w:r>
          </w:p>
        </w:tc>
        <w:tc>
          <w:tcPr>
            <w:tcW w:w="6492" w:type="dxa"/>
          </w:tcPr>
          <w:p w14:paraId="2546A73C" w14:textId="77777777" w:rsidR="00E518D2" w:rsidRPr="008966C1" w:rsidRDefault="00E518D2" w:rsidP="00F5312A"/>
        </w:tc>
      </w:tr>
      <w:tr w:rsidR="00A524E2" w:rsidRPr="008966C1" w14:paraId="08409EBE" w14:textId="77777777" w:rsidTr="00A0631D">
        <w:tc>
          <w:tcPr>
            <w:tcW w:w="2575" w:type="dxa"/>
          </w:tcPr>
          <w:p w14:paraId="180C0A58" w14:textId="714F1B33" w:rsidR="00A524E2" w:rsidRPr="008966C1" w:rsidRDefault="00A524E2" w:rsidP="00F5312A">
            <w:r w:rsidRPr="008966C1">
              <w:t>Short (12 months</w:t>
            </w:r>
            <w:r w:rsidR="004302B6" w:rsidRPr="008966C1">
              <w:t xml:space="preserve"> or less</w:t>
            </w:r>
            <w:r w:rsidRPr="008966C1">
              <w:t>) or Long Term (Application</w:t>
            </w:r>
            <w:r w:rsidR="004302B6" w:rsidRPr="008966C1">
              <w:t xml:space="preserve"> (Exceeding 12 Months)</w:t>
            </w:r>
          </w:p>
        </w:tc>
        <w:tc>
          <w:tcPr>
            <w:tcW w:w="6492" w:type="dxa"/>
          </w:tcPr>
          <w:p w14:paraId="20F59422" w14:textId="77777777" w:rsidR="00A524E2" w:rsidRPr="008966C1" w:rsidRDefault="00A524E2" w:rsidP="00F5312A"/>
        </w:tc>
      </w:tr>
      <w:tr w:rsidR="00E518D2" w:rsidRPr="008966C1" w14:paraId="0CBB8985" w14:textId="77777777" w:rsidTr="00A0631D">
        <w:tc>
          <w:tcPr>
            <w:tcW w:w="2575" w:type="dxa"/>
          </w:tcPr>
          <w:p w14:paraId="323EECE0" w14:textId="77777777" w:rsidR="00E518D2" w:rsidRPr="008966C1" w:rsidRDefault="00E518D2" w:rsidP="00F5312A">
            <w:r w:rsidRPr="008966C1">
              <w:t>Address:</w:t>
            </w:r>
          </w:p>
          <w:p w14:paraId="33122DCF" w14:textId="77777777" w:rsidR="00E518D2" w:rsidRPr="008966C1" w:rsidRDefault="00E518D2" w:rsidP="00F5312A"/>
          <w:p w14:paraId="5B742F45" w14:textId="77777777" w:rsidR="00E518D2" w:rsidRPr="008966C1" w:rsidRDefault="00E518D2" w:rsidP="00F5312A"/>
        </w:tc>
        <w:tc>
          <w:tcPr>
            <w:tcW w:w="6492" w:type="dxa"/>
          </w:tcPr>
          <w:p w14:paraId="13465870" w14:textId="77777777" w:rsidR="00E518D2" w:rsidRPr="008966C1" w:rsidRDefault="00E518D2" w:rsidP="00F5312A"/>
        </w:tc>
      </w:tr>
      <w:tr w:rsidR="00E518D2" w:rsidRPr="008966C1" w14:paraId="6B2A9A35" w14:textId="77777777" w:rsidTr="00A0631D">
        <w:tc>
          <w:tcPr>
            <w:tcW w:w="2575" w:type="dxa"/>
          </w:tcPr>
          <w:p w14:paraId="11977C13" w14:textId="77777777" w:rsidR="00E518D2" w:rsidRPr="008966C1" w:rsidRDefault="00E518D2" w:rsidP="00F5312A">
            <w:r w:rsidRPr="008966C1">
              <w:t>Name of Organisation:</w:t>
            </w:r>
          </w:p>
        </w:tc>
        <w:tc>
          <w:tcPr>
            <w:tcW w:w="6492" w:type="dxa"/>
          </w:tcPr>
          <w:p w14:paraId="7B7FA6B0" w14:textId="77777777" w:rsidR="00E518D2" w:rsidRPr="008966C1" w:rsidRDefault="00E518D2" w:rsidP="00F5312A"/>
        </w:tc>
      </w:tr>
      <w:tr w:rsidR="00E518D2" w:rsidRPr="008966C1" w14:paraId="7EB8B620" w14:textId="77777777" w:rsidTr="00A0631D">
        <w:tc>
          <w:tcPr>
            <w:tcW w:w="2575" w:type="dxa"/>
          </w:tcPr>
          <w:p w14:paraId="5C6ACF39" w14:textId="77777777" w:rsidR="00E518D2" w:rsidRPr="008966C1" w:rsidRDefault="00E518D2" w:rsidP="00F5312A">
            <w:r w:rsidRPr="008966C1">
              <w:t>British Wheelchair Basketball Sponsor Licence Number:</w:t>
            </w:r>
          </w:p>
        </w:tc>
        <w:tc>
          <w:tcPr>
            <w:tcW w:w="6492" w:type="dxa"/>
          </w:tcPr>
          <w:p w14:paraId="089CB42C" w14:textId="77777777" w:rsidR="00E518D2" w:rsidRPr="008966C1" w:rsidRDefault="00E518D2" w:rsidP="00F5312A"/>
        </w:tc>
      </w:tr>
      <w:tr w:rsidR="00E518D2" w:rsidRPr="008966C1" w14:paraId="59A551C4" w14:textId="77777777" w:rsidTr="00A0631D">
        <w:tc>
          <w:tcPr>
            <w:tcW w:w="2575" w:type="dxa"/>
          </w:tcPr>
          <w:p w14:paraId="0F2FE808" w14:textId="77777777" w:rsidR="00E518D2" w:rsidRPr="008966C1" w:rsidRDefault="00E518D2" w:rsidP="00F5312A">
            <w:r w:rsidRPr="008966C1">
              <w:t>Contact Name and Position:</w:t>
            </w:r>
          </w:p>
        </w:tc>
        <w:tc>
          <w:tcPr>
            <w:tcW w:w="6492" w:type="dxa"/>
          </w:tcPr>
          <w:p w14:paraId="3BE53EDE" w14:textId="77777777" w:rsidR="00E518D2" w:rsidRPr="008966C1" w:rsidRDefault="00E518D2" w:rsidP="00F5312A"/>
          <w:p w14:paraId="64A99AD2" w14:textId="77777777" w:rsidR="00E518D2" w:rsidRPr="008966C1" w:rsidRDefault="00E518D2" w:rsidP="00F5312A"/>
        </w:tc>
      </w:tr>
      <w:tr w:rsidR="00E518D2" w:rsidRPr="008966C1" w14:paraId="3F155D26" w14:textId="77777777" w:rsidTr="00A0631D">
        <w:tc>
          <w:tcPr>
            <w:tcW w:w="2575" w:type="dxa"/>
          </w:tcPr>
          <w:p w14:paraId="363EA020" w14:textId="77777777" w:rsidR="00E518D2" w:rsidRPr="008966C1" w:rsidRDefault="00E518D2" w:rsidP="00F5312A">
            <w:r w:rsidRPr="008966C1">
              <w:t>Telephone Number:</w:t>
            </w:r>
          </w:p>
        </w:tc>
        <w:tc>
          <w:tcPr>
            <w:tcW w:w="6492" w:type="dxa"/>
          </w:tcPr>
          <w:p w14:paraId="1B91AFE3" w14:textId="77777777" w:rsidR="00E518D2" w:rsidRPr="008966C1" w:rsidRDefault="00E518D2" w:rsidP="00F5312A"/>
        </w:tc>
      </w:tr>
      <w:tr w:rsidR="00E518D2" w:rsidRPr="008966C1" w14:paraId="66371B94" w14:textId="77777777" w:rsidTr="00A0631D">
        <w:tc>
          <w:tcPr>
            <w:tcW w:w="2575" w:type="dxa"/>
          </w:tcPr>
          <w:p w14:paraId="31A351CC" w14:textId="77777777" w:rsidR="00E518D2" w:rsidRPr="008966C1" w:rsidRDefault="00E518D2" w:rsidP="00F5312A">
            <w:r w:rsidRPr="008966C1">
              <w:t>E-mail Address:</w:t>
            </w:r>
          </w:p>
        </w:tc>
        <w:tc>
          <w:tcPr>
            <w:tcW w:w="6492" w:type="dxa"/>
          </w:tcPr>
          <w:p w14:paraId="6185D487" w14:textId="77777777" w:rsidR="00E518D2" w:rsidRPr="008966C1" w:rsidRDefault="00E518D2" w:rsidP="00F5312A"/>
        </w:tc>
      </w:tr>
      <w:tr w:rsidR="00E518D2" w:rsidRPr="008966C1" w14:paraId="6A33B65C" w14:textId="77777777" w:rsidTr="00A0631D">
        <w:tc>
          <w:tcPr>
            <w:tcW w:w="2575" w:type="dxa"/>
          </w:tcPr>
          <w:p w14:paraId="6B29E31E" w14:textId="77777777" w:rsidR="00E518D2" w:rsidRPr="008966C1" w:rsidRDefault="00E518D2" w:rsidP="00F5312A">
            <w:r w:rsidRPr="008966C1">
              <w:t>Signature:</w:t>
            </w:r>
          </w:p>
          <w:p w14:paraId="40FAD462" w14:textId="77777777" w:rsidR="00E518D2" w:rsidRPr="008966C1" w:rsidRDefault="00E518D2" w:rsidP="00F5312A"/>
        </w:tc>
        <w:tc>
          <w:tcPr>
            <w:tcW w:w="6492" w:type="dxa"/>
          </w:tcPr>
          <w:p w14:paraId="71B28F63" w14:textId="77777777" w:rsidR="00E518D2" w:rsidRPr="008966C1" w:rsidRDefault="00E518D2" w:rsidP="00F5312A"/>
        </w:tc>
      </w:tr>
      <w:tr w:rsidR="00E518D2" w:rsidRPr="008966C1" w14:paraId="74F81E8B" w14:textId="77777777" w:rsidTr="00A0631D">
        <w:tc>
          <w:tcPr>
            <w:tcW w:w="2575" w:type="dxa"/>
          </w:tcPr>
          <w:p w14:paraId="5CE7C8C1" w14:textId="77777777" w:rsidR="00E518D2" w:rsidRPr="008966C1" w:rsidRDefault="00E518D2" w:rsidP="00F5312A">
            <w:r w:rsidRPr="008966C1">
              <w:t>Date of Application:</w:t>
            </w:r>
          </w:p>
        </w:tc>
        <w:tc>
          <w:tcPr>
            <w:tcW w:w="6492" w:type="dxa"/>
          </w:tcPr>
          <w:p w14:paraId="430D6C14" w14:textId="77777777" w:rsidR="00E518D2" w:rsidRPr="008966C1" w:rsidRDefault="00E518D2" w:rsidP="00F5312A"/>
        </w:tc>
      </w:tr>
    </w:tbl>
    <w:p w14:paraId="096CDE50" w14:textId="77777777" w:rsidR="00FA77DB" w:rsidRPr="008966C1" w:rsidRDefault="00FA77DB" w:rsidP="00F5312A"/>
    <w:p w14:paraId="6DB8AE2F" w14:textId="095127B4" w:rsidR="00E518D2" w:rsidRPr="008966C1" w:rsidRDefault="00E518D2" w:rsidP="00F5312A">
      <w:r w:rsidRPr="008966C1">
        <w:t>I confirm that:</w:t>
      </w:r>
    </w:p>
    <w:p w14:paraId="60FF2C4C" w14:textId="6CC8684E" w:rsidR="00E518D2" w:rsidRPr="008966C1" w:rsidRDefault="00E518D2" w:rsidP="00F5312A">
      <w:pPr>
        <w:pStyle w:val="ListParagraph"/>
        <w:numPr>
          <w:ilvl w:val="0"/>
          <w:numId w:val="29"/>
        </w:numPr>
      </w:pPr>
      <w:r w:rsidRPr="008966C1">
        <w:t>The player has played at least 75% of the fixtures in the past 2 seasons in the top division of league one of the following countries: Australia, Canada, Italy, Japan, Germany, Netherlands, Spain, Turkey, United States of America</w:t>
      </w:r>
      <w:r w:rsidR="00A66AF6" w:rsidRPr="008966C1">
        <w:t xml:space="preserve"> OR </w:t>
      </w:r>
      <w:proofErr w:type="spellStart"/>
      <w:r w:rsidR="00A66AF6" w:rsidRPr="008966C1">
        <w:t>Euro</w:t>
      </w:r>
      <w:r w:rsidR="00186D01">
        <w:t>C</w:t>
      </w:r>
      <w:r w:rsidR="00A66AF6" w:rsidRPr="008966C1">
        <w:t>up</w:t>
      </w:r>
      <w:proofErr w:type="spellEnd"/>
    </w:p>
    <w:p w14:paraId="385336C0" w14:textId="77777777" w:rsidR="00E518D2" w:rsidRPr="008966C1" w:rsidRDefault="00E518D2" w:rsidP="00F5312A">
      <w:pPr>
        <w:pStyle w:val="ListParagraph"/>
      </w:pPr>
    </w:p>
    <w:p w14:paraId="1A7CAB1B" w14:textId="42EABB80" w:rsidR="00E518D2" w:rsidRPr="008966C1" w:rsidRDefault="00E518D2" w:rsidP="00FA77DB">
      <w:pPr>
        <w:pStyle w:val="ListParagraph"/>
      </w:pPr>
      <w:r w:rsidRPr="008966C1">
        <w:lastRenderedPageBreak/>
        <w:t>Please state nation and club:</w:t>
      </w:r>
      <w:r w:rsidR="00F5312A" w:rsidRPr="008966C1">
        <w:t xml:space="preserve"> </w:t>
      </w:r>
      <w:r w:rsidRPr="008966C1">
        <w:t>____________________</w:t>
      </w:r>
      <w:r w:rsidR="00F5312A" w:rsidRPr="008966C1">
        <w:t>__________</w:t>
      </w:r>
      <w:r w:rsidR="00FA77DB" w:rsidRPr="008966C1">
        <w:t>___________</w:t>
      </w:r>
      <w:r w:rsidR="00FA77DB" w:rsidRPr="008966C1">
        <w:br/>
      </w:r>
    </w:p>
    <w:p w14:paraId="3BBCEB9F" w14:textId="77777777" w:rsidR="00E518D2" w:rsidRPr="008966C1" w:rsidRDefault="00E518D2" w:rsidP="00F5312A">
      <w:pPr>
        <w:pStyle w:val="ListParagraph"/>
        <w:numPr>
          <w:ilvl w:val="0"/>
          <w:numId w:val="29"/>
        </w:numPr>
      </w:pPr>
      <w:r w:rsidRPr="008966C1">
        <w:t xml:space="preserve">The player has played at least 75% of the fixtures over a </w:t>
      </w:r>
      <w:proofErr w:type="gramStart"/>
      <w:r w:rsidRPr="008966C1">
        <w:t>four year</w:t>
      </w:r>
      <w:proofErr w:type="gramEnd"/>
      <w:r w:rsidRPr="008966C1">
        <w:t xml:space="preserve"> period at a US College.</w:t>
      </w:r>
    </w:p>
    <w:p w14:paraId="59A8112C" w14:textId="35804989" w:rsidR="00E518D2" w:rsidRPr="008966C1" w:rsidRDefault="00E518D2" w:rsidP="00F5312A">
      <w:pPr>
        <w:ind w:left="720"/>
      </w:pPr>
      <w:r w:rsidRPr="008966C1">
        <w:br/>
        <w:t>Please state name of college:</w:t>
      </w:r>
      <w:r w:rsidR="00FA77DB" w:rsidRPr="008966C1">
        <w:t xml:space="preserve"> </w:t>
      </w:r>
      <w:r w:rsidRPr="008966C1">
        <w:t>____________________________________</w:t>
      </w:r>
      <w:r w:rsidR="00FA77DB" w:rsidRPr="008966C1">
        <w:t>___</w:t>
      </w:r>
      <w:r w:rsidRPr="008966C1">
        <w:br/>
      </w:r>
    </w:p>
    <w:p w14:paraId="5CFE3BC1" w14:textId="46A2F005" w:rsidR="00F5312A" w:rsidRPr="008966C1" w:rsidRDefault="00E518D2" w:rsidP="00F5312A">
      <w:pPr>
        <w:pStyle w:val="ListParagraph"/>
        <w:numPr>
          <w:ilvl w:val="0"/>
          <w:numId w:val="29"/>
        </w:numPr>
      </w:pPr>
      <w:r w:rsidRPr="008966C1">
        <w:t>The player has played in at least 6 European Club competition matches over the past 2 seasons.</w:t>
      </w:r>
      <w:r w:rsidRPr="008966C1">
        <w:br/>
      </w:r>
      <w:r w:rsidRPr="008966C1">
        <w:br/>
        <w:t>Please state cl</w:t>
      </w:r>
      <w:r w:rsidR="00F5312A" w:rsidRPr="008966C1">
        <w:t xml:space="preserve">ub: </w:t>
      </w:r>
      <w:r w:rsidRPr="008966C1">
        <w:t>____________________________</w:t>
      </w:r>
      <w:r w:rsidR="00F5312A" w:rsidRPr="008966C1">
        <w:t>_</w:t>
      </w:r>
      <w:r w:rsidR="00FA77DB" w:rsidRPr="008966C1">
        <w:t>_________________</w:t>
      </w:r>
      <w:r w:rsidR="00F5312A" w:rsidRPr="008966C1">
        <w:t xml:space="preserve">__ </w:t>
      </w:r>
      <w:r w:rsidR="00F5312A" w:rsidRPr="008966C1">
        <w:br/>
      </w:r>
    </w:p>
    <w:p w14:paraId="7BC15F1D" w14:textId="0C934153" w:rsidR="00E518D2" w:rsidRPr="008966C1" w:rsidRDefault="00E518D2" w:rsidP="00F5312A">
      <w:pPr>
        <w:pStyle w:val="ListParagraph"/>
        <w:numPr>
          <w:ilvl w:val="0"/>
          <w:numId w:val="29"/>
        </w:numPr>
      </w:pPr>
      <w:r w:rsidRPr="008966C1">
        <w:t>The player has played at least 75% of the country’s international fixtures over the past 2 years (including fixtures)</w:t>
      </w:r>
      <w:r w:rsidRPr="008966C1">
        <w:br/>
      </w:r>
      <w:r w:rsidRPr="008966C1">
        <w:br/>
        <w:t>Please state nation: ________________________________________________</w:t>
      </w:r>
      <w:r w:rsidR="00F5312A" w:rsidRPr="008966C1">
        <w:br/>
      </w:r>
    </w:p>
    <w:p w14:paraId="446AE6FA" w14:textId="16F8704F" w:rsidR="00E518D2" w:rsidRPr="008966C1" w:rsidRDefault="00E518D2" w:rsidP="00F5312A">
      <w:r w:rsidRPr="008966C1">
        <w:t>An administration fee of £60 is required (</w:t>
      </w:r>
      <w:r w:rsidR="008B2DFC" w:rsidRPr="008966C1">
        <w:t>see page 9</w:t>
      </w:r>
      <w:r w:rsidRPr="008966C1">
        <w:t xml:space="preserve"> for payment details)</w:t>
      </w:r>
    </w:p>
    <w:p w14:paraId="323D88BD" w14:textId="38AC151B" w:rsidR="00E518D2" w:rsidRPr="008966C1" w:rsidRDefault="00FA77DB" w:rsidP="00F5312A">
      <w:r w:rsidRPr="008966C1">
        <w:t>Please send this form along with supporting evidence of the above criteria to:</w:t>
      </w:r>
    </w:p>
    <w:p w14:paraId="7DB39698" w14:textId="77777777" w:rsidR="00E518D2" w:rsidRPr="008966C1" w:rsidRDefault="002B3775" w:rsidP="00F5312A">
      <w:hyperlink r:id="rId22" w:history="1">
        <w:r w:rsidR="00E518D2" w:rsidRPr="008966C1">
          <w:rPr>
            <w:rStyle w:val="Hyperlink"/>
          </w:rPr>
          <w:t>membership@britishwheelchairbasketball.co.uk</w:t>
        </w:r>
      </w:hyperlink>
    </w:p>
    <w:p w14:paraId="6DA5408C" w14:textId="77777777" w:rsidR="00E518D2" w:rsidRPr="008966C1" w:rsidRDefault="00E518D2" w:rsidP="00F5312A">
      <w:r w:rsidRPr="008966C1">
        <w:t xml:space="preserve">The information on this form may be disclosed to the Home Office </w:t>
      </w:r>
      <w:proofErr w:type="gramStart"/>
      <w:r w:rsidRPr="008966C1">
        <w:t>in the event that</w:t>
      </w:r>
      <w:proofErr w:type="gramEnd"/>
      <w:r w:rsidRPr="008966C1">
        <w:t xml:space="preserve"> they investigate the British Wheelchair Basketball processes and procedures</w:t>
      </w:r>
    </w:p>
    <w:p w14:paraId="77AA3A76" w14:textId="77777777" w:rsidR="00E518D2" w:rsidRPr="008966C1" w:rsidRDefault="00E518D2" w:rsidP="00F5312A">
      <w:r w:rsidRPr="008966C1">
        <w:br w:type="page"/>
      </w:r>
    </w:p>
    <w:p w14:paraId="5891A798" w14:textId="1714C00F" w:rsidR="00E518D2" w:rsidRPr="008966C1" w:rsidRDefault="00E518D2" w:rsidP="00F5312A">
      <w:pPr>
        <w:pStyle w:val="Heading1"/>
      </w:pPr>
      <w:bookmarkStart w:id="21" w:name="_Toc96613738"/>
      <w:r w:rsidRPr="008966C1">
        <w:lastRenderedPageBreak/>
        <w:t xml:space="preserve">Appendix </w:t>
      </w:r>
      <w:r w:rsidR="00A66AF6" w:rsidRPr="008966C1">
        <w:t>C</w:t>
      </w:r>
      <w:r w:rsidRPr="008966C1">
        <w:t xml:space="preserve"> -</w:t>
      </w:r>
      <w:r w:rsidR="004A37AD" w:rsidRPr="008966C1">
        <w:t xml:space="preserve"> </w:t>
      </w:r>
      <w:r w:rsidR="00ED2679" w:rsidRPr="008966C1">
        <w:t>ISP</w:t>
      </w:r>
      <w:r w:rsidRPr="008966C1">
        <w:t xml:space="preserve"> Governing Body Endorsement Application Form – Coach Only</w:t>
      </w:r>
      <w:bookmarkEnd w:id="21"/>
    </w:p>
    <w:p w14:paraId="66D74D41" w14:textId="1892DD2B" w:rsidR="00E518D2" w:rsidRPr="008966C1" w:rsidRDefault="00E518D2" w:rsidP="00F5312A">
      <w:r w:rsidRPr="008966C1">
        <w:t>This form should be used to apply to British Wheelchair Basketball for a Governing Body Endorsement of an application for a migrant under the Home Office Points Based System.</w:t>
      </w:r>
    </w:p>
    <w:p w14:paraId="769DF5E6" w14:textId="346C75D7" w:rsidR="00E518D2" w:rsidRPr="008966C1" w:rsidRDefault="00E518D2" w:rsidP="00F5312A">
      <w:r w:rsidRPr="008966C1">
        <w:t>Please complete all sections of the form below unless otherwise indicated:</w:t>
      </w:r>
    </w:p>
    <w:tbl>
      <w:tblPr>
        <w:tblStyle w:val="TableGrid"/>
        <w:tblW w:w="9067" w:type="dxa"/>
        <w:tblLook w:val="04A0" w:firstRow="1" w:lastRow="0" w:firstColumn="1" w:lastColumn="0" w:noHBand="0" w:noVBand="1"/>
      </w:tblPr>
      <w:tblGrid>
        <w:gridCol w:w="2575"/>
        <w:gridCol w:w="6492"/>
      </w:tblGrid>
      <w:tr w:rsidR="00E518D2" w:rsidRPr="008966C1" w14:paraId="2467DB28" w14:textId="77777777" w:rsidTr="00A0631D">
        <w:tc>
          <w:tcPr>
            <w:tcW w:w="2575" w:type="dxa"/>
          </w:tcPr>
          <w:p w14:paraId="24EF7337" w14:textId="77777777" w:rsidR="00E518D2" w:rsidRPr="008966C1" w:rsidRDefault="00E518D2" w:rsidP="00F5312A">
            <w:r w:rsidRPr="008966C1">
              <w:t>Full Name of Player:</w:t>
            </w:r>
          </w:p>
        </w:tc>
        <w:tc>
          <w:tcPr>
            <w:tcW w:w="6492" w:type="dxa"/>
          </w:tcPr>
          <w:p w14:paraId="1123C5CC" w14:textId="77777777" w:rsidR="00E518D2" w:rsidRPr="008966C1" w:rsidRDefault="00E518D2" w:rsidP="00F5312A"/>
        </w:tc>
      </w:tr>
      <w:tr w:rsidR="004302B6" w:rsidRPr="008966C1" w14:paraId="640587E3" w14:textId="77777777" w:rsidTr="00A0631D">
        <w:tc>
          <w:tcPr>
            <w:tcW w:w="2575" w:type="dxa"/>
          </w:tcPr>
          <w:p w14:paraId="0A4B45DC" w14:textId="24F2E56D" w:rsidR="004302B6" w:rsidRPr="008966C1" w:rsidRDefault="004302B6" w:rsidP="004302B6">
            <w:r w:rsidRPr="008966C1">
              <w:t>Short (12 months or less) or Long Term (Application (Exceeding 12 Months)</w:t>
            </w:r>
          </w:p>
        </w:tc>
        <w:tc>
          <w:tcPr>
            <w:tcW w:w="6492" w:type="dxa"/>
          </w:tcPr>
          <w:p w14:paraId="04C3BBBA" w14:textId="77777777" w:rsidR="004302B6" w:rsidRPr="008966C1" w:rsidRDefault="004302B6" w:rsidP="004302B6"/>
        </w:tc>
      </w:tr>
      <w:tr w:rsidR="00E518D2" w:rsidRPr="008966C1" w14:paraId="0365B72B" w14:textId="77777777" w:rsidTr="00A0631D">
        <w:tc>
          <w:tcPr>
            <w:tcW w:w="2575" w:type="dxa"/>
          </w:tcPr>
          <w:p w14:paraId="3F4F6247" w14:textId="77777777" w:rsidR="00E518D2" w:rsidRPr="008966C1" w:rsidRDefault="00E518D2" w:rsidP="00F5312A">
            <w:r w:rsidRPr="008966C1">
              <w:t>Address:</w:t>
            </w:r>
          </w:p>
          <w:p w14:paraId="637A01FA" w14:textId="77777777" w:rsidR="00E518D2" w:rsidRPr="008966C1" w:rsidRDefault="00E518D2" w:rsidP="00F5312A"/>
          <w:p w14:paraId="5AAAB8E6" w14:textId="77777777" w:rsidR="00E518D2" w:rsidRPr="008966C1" w:rsidRDefault="00E518D2" w:rsidP="00F5312A"/>
        </w:tc>
        <w:tc>
          <w:tcPr>
            <w:tcW w:w="6492" w:type="dxa"/>
          </w:tcPr>
          <w:p w14:paraId="62842AAA" w14:textId="77777777" w:rsidR="00E518D2" w:rsidRPr="008966C1" w:rsidRDefault="00E518D2" w:rsidP="00F5312A"/>
        </w:tc>
      </w:tr>
      <w:tr w:rsidR="00E518D2" w:rsidRPr="008966C1" w14:paraId="02B00A82" w14:textId="77777777" w:rsidTr="00A0631D">
        <w:tc>
          <w:tcPr>
            <w:tcW w:w="2575" w:type="dxa"/>
          </w:tcPr>
          <w:p w14:paraId="7030A650" w14:textId="77777777" w:rsidR="00E518D2" w:rsidRPr="008966C1" w:rsidRDefault="00E518D2" w:rsidP="00F5312A">
            <w:r w:rsidRPr="008966C1">
              <w:t>Name of Organisation:</w:t>
            </w:r>
          </w:p>
        </w:tc>
        <w:tc>
          <w:tcPr>
            <w:tcW w:w="6492" w:type="dxa"/>
          </w:tcPr>
          <w:p w14:paraId="15694606" w14:textId="77777777" w:rsidR="00E518D2" w:rsidRPr="008966C1" w:rsidRDefault="00E518D2" w:rsidP="00F5312A"/>
        </w:tc>
      </w:tr>
      <w:tr w:rsidR="00E518D2" w:rsidRPr="008966C1" w14:paraId="1664A098" w14:textId="77777777" w:rsidTr="00A0631D">
        <w:tc>
          <w:tcPr>
            <w:tcW w:w="2575" w:type="dxa"/>
          </w:tcPr>
          <w:p w14:paraId="368FC4CA" w14:textId="77777777" w:rsidR="00E518D2" w:rsidRPr="008966C1" w:rsidRDefault="00E518D2" w:rsidP="00F5312A">
            <w:r w:rsidRPr="008966C1">
              <w:t>British Wheelchair Basketball Sponsor Licence Number:</w:t>
            </w:r>
          </w:p>
        </w:tc>
        <w:tc>
          <w:tcPr>
            <w:tcW w:w="6492" w:type="dxa"/>
          </w:tcPr>
          <w:p w14:paraId="447D4FA1" w14:textId="77777777" w:rsidR="00E518D2" w:rsidRPr="008966C1" w:rsidRDefault="00E518D2" w:rsidP="00F5312A"/>
        </w:tc>
      </w:tr>
      <w:tr w:rsidR="00E518D2" w:rsidRPr="008966C1" w14:paraId="37F397B3" w14:textId="77777777" w:rsidTr="00A0631D">
        <w:tc>
          <w:tcPr>
            <w:tcW w:w="2575" w:type="dxa"/>
          </w:tcPr>
          <w:p w14:paraId="2D71972D" w14:textId="77777777" w:rsidR="00E518D2" w:rsidRPr="008966C1" w:rsidRDefault="00E518D2" w:rsidP="00F5312A">
            <w:r w:rsidRPr="008966C1">
              <w:t>Contact Name and Position:</w:t>
            </w:r>
          </w:p>
        </w:tc>
        <w:tc>
          <w:tcPr>
            <w:tcW w:w="6492" w:type="dxa"/>
          </w:tcPr>
          <w:p w14:paraId="79C15669" w14:textId="77777777" w:rsidR="00E518D2" w:rsidRPr="008966C1" w:rsidRDefault="00E518D2" w:rsidP="00F5312A"/>
          <w:p w14:paraId="091CFBC6" w14:textId="77777777" w:rsidR="00E518D2" w:rsidRPr="008966C1" w:rsidRDefault="00E518D2" w:rsidP="00F5312A"/>
        </w:tc>
      </w:tr>
      <w:tr w:rsidR="00E518D2" w:rsidRPr="008966C1" w14:paraId="0DDF1CC7" w14:textId="77777777" w:rsidTr="00A0631D">
        <w:tc>
          <w:tcPr>
            <w:tcW w:w="2575" w:type="dxa"/>
          </w:tcPr>
          <w:p w14:paraId="170F6D6B" w14:textId="77777777" w:rsidR="00E518D2" w:rsidRPr="008966C1" w:rsidRDefault="00E518D2" w:rsidP="00F5312A">
            <w:r w:rsidRPr="008966C1">
              <w:t>Telephone Number:</w:t>
            </w:r>
          </w:p>
        </w:tc>
        <w:tc>
          <w:tcPr>
            <w:tcW w:w="6492" w:type="dxa"/>
          </w:tcPr>
          <w:p w14:paraId="45E56EF9" w14:textId="77777777" w:rsidR="00E518D2" w:rsidRPr="008966C1" w:rsidRDefault="00E518D2" w:rsidP="00F5312A"/>
        </w:tc>
      </w:tr>
      <w:tr w:rsidR="00E518D2" w:rsidRPr="008966C1" w14:paraId="0065838F" w14:textId="77777777" w:rsidTr="00A0631D">
        <w:tc>
          <w:tcPr>
            <w:tcW w:w="2575" w:type="dxa"/>
          </w:tcPr>
          <w:p w14:paraId="435FBB5C" w14:textId="77777777" w:rsidR="00E518D2" w:rsidRPr="008966C1" w:rsidRDefault="00E518D2" w:rsidP="00F5312A">
            <w:r w:rsidRPr="008966C1">
              <w:t>E-mail Address:</w:t>
            </w:r>
          </w:p>
        </w:tc>
        <w:tc>
          <w:tcPr>
            <w:tcW w:w="6492" w:type="dxa"/>
          </w:tcPr>
          <w:p w14:paraId="4AA393AF" w14:textId="77777777" w:rsidR="00E518D2" w:rsidRPr="008966C1" w:rsidRDefault="00E518D2" w:rsidP="00F5312A"/>
        </w:tc>
      </w:tr>
      <w:tr w:rsidR="00E518D2" w:rsidRPr="008966C1" w14:paraId="647C6F6C" w14:textId="77777777" w:rsidTr="00A0631D">
        <w:tc>
          <w:tcPr>
            <w:tcW w:w="2575" w:type="dxa"/>
          </w:tcPr>
          <w:p w14:paraId="5174B667" w14:textId="77777777" w:rsidR="00E518D2" w:rsidRPr="008966C1" w:rsidRDefault="00E518D2" w:rsidP="00F5312A">
            <w:r w:rsidRPr="008966C1">
              <w:t>Signature:</w:t>
            </w:r>
          </w:p>
          <w:p w14:paraId="058662C4" w14:textId="77777777" w:rsidR="00E518D2" w:rsidRPr="008966C1" w:rsidRDefault="00E518D2" w:rsidP="00F5312A"/>
        </w:tc>
        <w:tc>
          <w:tcPr>
            <w:tcW w:w="6492" w:type="dxa"/>
          </w:tcPr>
          <w:p w14:paraId="0F87B6CC" w14:textId="77777777" w:rsidR="00E518D2" w:rsidRPr="008966C1" w:rsidRDefault="00E518D2" w:rsidP="00F5312A"/>
        </w:tc>
      </w:tr>
      <w:tr w:rsidR="00E518D2" w:rsidRPr="008966C1" w14:paraId="2023DD92" w14:textId="77777777" w:rsidTr="00A0631D">
        <w:tc>
          <w:tcPr>
            <w:tcW w:w="2575" w:type="dxa"/>
          </w:tcPr>
          <w:p w14:paraId="14CB6EBC" w14:textId="77777777" w:rsidR="00E518D2" w:rsidRPr="008966C1" w:rsidRDefault="00E518D2" w:rsidP="00F5312A">
            <w:r w:rsidRPr="008966C1">
              <w:t>Date of Application:</w:t>
            </w:r>
          </w:p>
        </w:tc>
        <w:tc>
          <w:tcPr>
            <w:tcW w:w="6492" w:type="dxa"/>
          </w:tcPr>
          <w:p w14:paraId="5B63D65F" w14:textId="77777777" w:rsidR="00E518D2" w:rsidRPr="008966C1" w:rsidRDefault="00E518D2" w:rsidP="00F5312A"/>
        </w:tc>
      </w:tr>
    </w:tbl>
    <w:p w14:paraId="02C63DCC" w14:textId="77777777" w:rsidR="00FA77DB" w:rsidRPr="008966C1" w:rsidRDefault="00FA77DB" w:rsidP="00F5312A"/>
    <w:p w14:paraId="1AF7E276" w14:textId="1AF34C63" w:rsidR="00E518D2" w:rsidRPr="008966C1" w:rsidRDefault="00E518D2" w:rsidP="00F5312A">
      <w:r w:rsidRPr="008966C1">
        <w:t>I can confirm the following:</w:t>
      </w:r>
    </w:p>
    <w:p w14:paraId="32B79A17" w14:textId="3896218D" w:rsidR="00E518D2" w:rsidRPr="008966C1" w:rsidRDefault="00E518D2" w:rsidP="00F5312A">
      <w:r w:rsidRPr="008966C1">
        <w:t xml:space="preserve">The coach is in possession of a current </w:t>
      </w:r>
      <w:r w:rsidR="00A66AF6" w:rsidRPr="008966C1">
        <w:t xml:space="preserve">Level </w:t>
      </w:r>
      <w:r w:rsidRPr="008966C1">
        <w:t>2 British Wheelchair Basketball Coaching Award or its equivalent.</w:t>
      </w:r>
    </w:p>
    <w:p w14:paraId="489F3A4C" w14:textId="2AAD49C1" w:rsidR="00E518D2" w:rsidRPr="008966C1" w:rsidRDefault="00E518D2" w:rsidP="00F5312A">
      <w:r w:rsidRPr="008966C1">
        <w:t xml:space="preserve">OR The coach is in possession of a current non – UK coaching qualification and written confirmation from British Wheelchair Basketball that this qualification is of an equivalent or higher standard to British Wheelchair Basketball </w:t>
      </w:r>
      <w:r w:rsidR="00A66AF6" w:rsidRPr="008966C1">
        <w:t xml:space="preserve">Level </w:t>
      </w:r>
      <w:r w:rsidRPr="008966C1">
        <w:t>2</w:t>
      </w:r>
    </w:p>
    <w:p w14:paraId="1F8C5C90" w14:textId="77777777" w:rsidR="00E518D2" w:rsidRPr="008966C1" w:rsidRDefault="00E518D2" w:rsidP="00F5312A">
      <w:r w:rsidRPr="008966C1">
        <w:lastRenderedPageBreak/>
        <w:t>AND The job has been advertised on the BWB, UK Sport and IWBF websites for a minimum of two weeks along with the names of all applicants</w:t>
      </w:r>
    </w:p>
    <w:p w14:paraId="66C7C9D1" w14:textId="77777777" w:rsidR="00E518D2" w:rsidRPr="008966C1" w:rsidRDefault="00E518D2" w:rsidP="00F5312A">
      <w:r w:rsidRPr="008966C1">
        <w:t xml:space="preserve">I can also confirm that the coach </w:t>
      </w:r>
    </w:p>
    <w:p w14:paraId="19963809" w14:textId="79447B19" w:rsidR="00E518D2" w:rsidRPr="008966C1" w:rsidRDefault="00E518D2" w:rsidP="00F5312A">
      <w:pPr>
        <w:pStyle w:val="ListParagraph"/>
        <w:numPr>
          <w:ilvl w:val="0"/>
          <w:numId w:val="30"/>
        </w:numPr>
      </w:pPr>
      <w:r w:rsidRPr="008966C1">
        <w:t xml:space="preserve">The individual has held a Head or Assistant Coaching position in the past 2 seasons in the top division of league one of the following countries domestic </w:t>
      </w:r>
      <w:proofErr w:type="gramStart"/>
      <w:r w:rsidRPr="008966C1">
        <w:t>league</w:t>
      </w:r>
      <w:proofErr w:type="gramEnd"/>
      <w:r w:rsidRPr="008966C1">
        <w:t>: Australia, Canada, Italy, France, Germany, Spain, Turkey, United States of America</w:t>
      </w:r>
      <w:r w:rsidR="00A66AF6" w:rsidRPr="008966C1">
        <w:t xml:space="preserve"> or </w:t>
      </w:r>
      <w:proofErr w:type="spellStart"/>
      <w:r w:rsidR="00A66AF6" w:rsidRPr="008966C1">
        <w:t>EuroCup</w:t>
      </w:r>
      <w:proofErr w:type="spellEnd"/>
    </w:p>
    <w:p w14:paraId="32F07455" w14:textId="77777777" w:rsidR="00E518D2" w:rsidRPr="008966C1" w:rsidRDefault="00E518D2" w:rsidP="00F5312A">
      <w:pPr>
        <w:pStyle w:val="ListParagraph"/>
      </w:pPr>
    </w:p>
    <w:p w14:paraId="4DABAA29" w14:textId="1C301AE6" w:rsidR="00E518D2" w:rsidRPr="008966C1" w:rsidRDefault="00E518D2" w:rsidP="00F5312A">
      <w:pPr>
        <w:pStyle w:val="ListParagraph"/>
      </w:pPr>
      <w:r w:rsidRPr="008966C1">
        <w:t>Please state nation and club: ______________________________</w:t>
      </w:r>
      <w:r w:rsidR="00FA77DB" w:rsidRPr="008966C1">
        <w:t>________</w:t>
      </w:r>
    </w:p>
    <w:p w14:paraId="4DABB319" w14:textId="77777777" w:rsidR="00E518D2" w:rsidRPr="008966C1" w:rsidRDefault="00E518D2" w:rsidP="00F5312A">
      <w:pPr>
        <w:pStyle w:val="ListParagraph"/>
      </w:pPr>
    </w:p>
    <w:p w14:paraId="4F029581" w14:textId="77777777" w:rsidR="00E518D2" w:rsidRPr="008966C1" w:rsidRDefault="00E518D2" w:rsidP="00F5312A">
      <w:pPr>
        <w:pStyle w:val="ListParagraph"/>
        <w:numPr>
          <w:ilvl w:val="0"/>
          <w:numId w:val="30"/>
        </w:numPr>
      </w:pPr>
      <w:r w:rsidRPr="008966C1">
        <w:t>The individual has held a Head or Assistant Coaching role in the past 2 seasons at a US College.</w:t>
      </w:r>
    </w:p>
    <w:p w14:paraId="312E6462" w14:textId="77777777" w:rsidR="00E518D2" w:rsidRPr="008966C1" w:rsidRDefault="00E518D2" w:rsidP="00F5312A">
      <w:pPr>
        <w:pStyle w:val="ListParagraph"/>
      </w:pPr>
    </w:p>
    <w:p w14:paraId="5BCDDA5E" w14:textId="105AD4FE" w:rsidR="00E518D2" w:rsidRPr="008966C1" w:rsidRDefault="00E518D2" w:rsidP="00F5312A">
      <w:pPr>
        <w:pStyle w:val="ListParagraph"/>
      </w:pPr>
      <w:r w:rsidRPr="008966C1">
        <w:t>Please state name of college: ______________________________</w:t>
      </w:r>
      <w:r w:rsidR="00FA77DB" w:rsidRPr="008966C1">
        <w:t>_______</w:t>
      </w:r>
    </w:p>
    <w:p w14:paraId="033F2F07" w14:textId="77777777" w:rsidR="00E518D2" w:rsidRPr="008966C1" w:rsidRDefault="00E518D2" w:rsidP="00F5312A">
      <w:pPr>
        <w:pStyle w:val="ListParagraph"/>
      </w:pPr>
    </w:p>
    <w:p w14:paraId="29FBE215" w14:textId="77777777" w:rsidR="00E518D2" w:rsidRPr="008966C1" w:rsidRDefault="00E518D2" w:rsidP="00F5312A">
      <w:pPr>
        <w:pStyle w:val="ListParagraph"/>
        <w:numPr>
          <w:ilvl w:val="0"/>
          <w:numId w:val="30"/>
        </w:numPr>
      </w:pPr>
      <w:r w:rsidRPr="008966C1">
        <w:t xml:space="preserve">The individual has held a Head or Assistant Coaching role in the past 2 seasons in an IWBF </w:t>
      </w:r>
      <w:proofErr w:type="spellStart"/>
      <w:r w:rsidRPr="008966C1">
        <w:t>EuroCup</w:t>
      </w:r>
      <w:proofErr w:type="spellEnd"/>
      <w:r w:rsidRPr="008966C1">
        <w:t xml:space="preserve"> competition.</w:t>
      </w:r>
    </w:p>
    <w:p w14:paraId="3F1CFE7F" w14:textId="77777777" w:rsidR="00E518D2" w:rsidRPr="008966C1" w:rsidRDefault="00E518D2" w:rsidP="00F5312A">
      <w:pPr>
        <w:pStyle w:val="ListParagraph"/>
      </w:pPr>
    </w:p>
    <w:p w14:paraId="565C27D3" w14:textId="672956E3" w:rsidR="00E518D2" w:rsidRPr="008966C1" w:rsidRDefault="00E518D2" w:rsidP="00F5312A">
      <w:pPr>
        <w:pStyle w:val="ListParagraph"/>
      </w:pPr>
      <w:r w:rsidRPr="008966C1">
        <w:t>Please state club: ______________________________</w:t>
      </w:r>
      <w:r w:rsidR="00FA77DB" w:rsidRPr="008966C1">
        <w:t>________________</w:t>
      </w:r>
    </w:p>
    <w:p w14:paraId="2870B3C1" w14:textId="77777777" w:rsidR="00E518D2" w:rsidRPr="008966C1" w:rsidRDefault="00E518D2" w:rsidP="00F5312A">
      <w:pPr>
        <w:pStyle w:val="ListParagraph"/>
      </w:pPr>
    </w:p>
    <w:p w14:paraId="06ACAE63" w14:textId="77777777" w:rsidR="00E518D2" w:rsidRPr="008966C1" w:rsidRDefault="00E518D2" w:rsidP="00F5312A">
      <w:pPr>
        <w:pStyle w:val="ListParagraph"/>
        <w:numPr>
          <w:ilvl w:val="0"/>
          <w:numId w:val="30"/>
        </w:numPr>
      </w:pPr>
      <w:r w:rsidRPr="008966C1">
        <w:t xml:space="preserve">The individual has held a Head or Assistant Coaching role in the past 2 seasons at an IWBF sanctioned Competition. Must be Division A Europe or Top 16 World position. </w:t>
      </w:r>
    </w:p>
    <w:p w14:paraId="29AAB314" w14:textId="77777777" w:rsidR="00E518D2" w:rsidRPr="008966C1" w:rsidRDefault="00E518D2" w:rsidP="00F5312A">
      <w:pPr>
        <w:pStyle w:val="ListParagraph"/>
      </w:pPr>
    </w:p>
    <w:p w14:paraId="14A4D910" w14:textId="090C9B7A" w:rsidR="00E518D2" w:rsidRPr="008966C1" w:rsidRDefault="00E518D2" w:rsidP="00F5312A">
      <w:pPr>
        <w:pStyle w:val="ListParagraph"/>
      </w:pPr>
      <w:r w:rsidRPr="008966C1">
        <w:t>Please state name of competition: ______________________________</w:t>
      </w:r>
      <w:r w:rsidR="00FA77DB" w:rsidRPr="008966C1">
        <w:t>____</w:t>
      </w:r>
    </w:p>
    <w:p w14:paraId="132809A4" w14:textId="77777777" w:rsidR="00E518D2" w:rsidRPr="008966C1" w:rsidRDefault="00E518D2" w:rsidP="00F5312A">
      <w:pPr>
        <w:pStyle w:val="ListParagraph"/>
      </w:pPr>
    </w:p>
    <w:p w14:paraId="02068F5B" w14:textId="77777777" w:rsidR="00E518D2" w:rsidRPr="008966C1" w:rsidRDefault="00E518D2" w:rsidP="00F5312A">
      <w:r w:rsidRPr="008966C1">
        <w:t>Contract for 2018/19 season:</w:t>
      </w:r>
    </w:p>
    <w:p w14:paraId="50B64111" w14:textId="77777777" w:rsidR="00E518D2" w:rsidRPr="008966C1" w:rsidRDefault="00E518D2" w:rsidP="00F5312A">
      <w:r w:rsidRPr="008966C1">
        <w:t>Start date ______________________ End date _____________________</w:t>
      </w:r>
    </w:p>
    <w:p w14:paraId="7AEB0D0E" w14:textId="77777777" w:rsidR="00E518D2" w:rsidRPr="008966C1" w:rsidRDefault="00E518D2" w:rsidP="00F5312A"/>
    <w:p w14:paraId="2660C7CD" w14:textId="2CE1DC39" w:rsidR="00E518D2" w:rsidRPr="008966C1" w:rsidRDefault="00E518D2" w:rsidP="00F5312A">
      <w:r w:rsidRPr="008966C1">
        <w:t>An administration fee of £60 is required (</w:t>
      </w:r>
      <w:r w:rsidR="008B2DFC" w:rsidRPr="008966C1">
        <w:t>see page 9</w:t>
      </w:r>
      <w:r w:rsidRPr="008966C1">
        <w:t xml:space="preserve"> for payment details)</w:t>
      </w:r>
    </w:p>
    <w:p w14:paraId="69DDC4BC" w14:textId="77777777" w:rsidR="00E518D2" w:rsidRPr="008966C1" w:rsidRDefault="00E518D2" w:rsidP="00F5312A">
      <w:r w:rsidRPr="008966C1">
        <w:t>Please send this form along with supporting evidence of the above criteria to:</w:t>
      </w:r>
    </w:p>
    <w:p w14:paraId="7BD14226" w14:textId="77777777" w:rsidR="00E518D2" w:rsidRPr="008966C1" w:rsidRDefault="002B3775" w:rsidP="00F5312A">
      <w:hyperlink r:id="rId23" w:history="1">
        <w:r w:rsidR="00E518D2" w:rsidRPr="008966C1">
          <w:rPr>
            <w:rStyle w:val="Hyperlink"/>
          </w:rPr>
          <w:t>membership@britishwheelchairbasketball.co.uk</w:t>
        </w:r>
      </w:hyperlink>
    </w:p>
    <w:p w14:paraId="43A36931" w14:textId="6BC32884" w:rsidR="00247996" w:rsidRPr="008966C1" w:rsidRDefault="00E518D2" w:rsidP="00F5312A">
      <w:r w:rsidRPr="008966C1">
        <w:t xml:space="preserve">The information on this form may be disclosed to the Home Office </w:t>
      </w:r>
      <w:proofErr w:type="gramStart"/>
      <w:r w:rsidRPr="008966C1">
        <w:t>in the event that</w:t>
      </w:r>
      <w:proofErr w:type="gramEnd"/>
      <w:r w:rsidRPr="008966C1">
        <w:t xml:space="preserve"> they investigate the British Wheelchair Basketball processes and procedures</w:t>
      </w:r>
    </w:p>
    <w:p w14:paraId="38F64AB0" w14:textId="5B9C09CB" w:rsidR="00A66AF6" w:rsidRPr="008966C1" w:rsidRDefault="00A66AF6" w:rsidP="00F5312A"/>
    <w:p w14:paraId="0C309202" w14:textId="078A249C" w:rsidR="00A66AF6" w:rsidRPr="008966C1" w:rsidRDefault="00A66AF6" w:rsidP="00F5312A"/>
    <w:p w14:paraId="59AB16B0" w14:textId="2CBFB519" w:rsidR="00A66AF6" w:rsidRPr="008966C1" w:rsidRDefault="00A66AF6" w:rsidP="00F5312A"/>
    <w:p w14:paraId="51935AD2" w14:textId="61661FA4" w:rsidR="00A66AF6" w:rsidRPr="008966C1" w:rsidRDefault="00A66AF6" w:rsidP="00F5312A"/>
    <w:p w14:paraId="25D8C4CD" w14:textId="4A827CD8" w:rsidR="00A66AF6" w:rsidRPr="008966C1" w:rsidRDefault="00A66AF6" w:rsidP="00F5312A"/>
    <w:p w14:paraId="0AFC376C" w14:textId="6C4F6644" w:rsidR="00A66AF6" w:rsidRPr="008966C1" w:rsidRDefault="00A66AF6" w:rsidP="00F5312A"/>
    <w:p w14:paraId="55FB93F9" w14:textId="7291DEA9" w:rsidR="00247996" w:rsidRPr="00055FBE" w:rsidRDefault="00247996" w:rsidP="00247996">
      <w:pPr>
        <w:pStyle w:val="Heading1"/>
        <w:rPr>
          <w:lang w:val="it-IT"/>
        </w:rPr>
      </w:pPr>
      <w:bookmarkStart w:id="22" w:name="_Toc82513493"/>
      <w:bookmarkStart w:id="23" w:name="_Toc96613739"/>
      <w:r w:rsidRPr="00055FBE">
        <w:rPr>
          <w:lang w:val="it-IT"/>
        </w:rPr>
        <w:lastRenderedPageBreak/>
        <w:t xml:space="preserve">Appendix </w:t>
      </w:r>
      <w:r w:rsidR="00A66AF6" w:rsidRPr="00055FBE">
        <w:rPr>
          <w:lang w:val="it-IT"/>
        </w:rPr>
        <w:t>D</w:t>
      </w:r>
      <w:r w:rsidRPr="00055FBE">
        <w:rPr>
          <w:lang w:val="it-IT"/>
        </w:rPr>
        <w:t xml:space="preserve"> Criteria for a Professional Sports</w:t>
      </w:r>
      <w:r w:rsidR="004A37AD" w:rsidRPr="00055FBE">
        <w:rPr>
          <w:lang w:val="it-IT"/>
        </w:rPr>
        <w:t>p</w:t>
      </w:r>
      <w:r w:rsidRPr="00055FBE">
        <w:rPr>
          <w:lang w:val="it-IT"/>
        </w:rPr>
        <w:t>erson</w:t>
      </w:r>
      <w:bookmarkEnd w:id="22"/>
      <w:bookmarkEnd w:id="23"/>
    </w:p>
    <w:p w14:paraId="2F689AD0" w14:textId="77777777" w:rsidR="00247996" w:rsidRPr="008966C1" w:rsidRDefault="00247996" w:rsidP="00247996">
      <w:r w:rsidRPr="008966C1">
        <w:rPr>
          <w:b/>
          <w:bCs/>
        </w:rPr>
        <w:t>“Professional Sportsperson”</w:t>
      </w:r>
      <w:r w:rsidRPr="008966C1">
        <w:t> means a person who is one or more of the following:</w:t>
      </w:r>
    </w:p>
    <w:p w14:paraId="5B07F1DB" w14:textId="77777777" w:rsidR="00247996" w:rsidRPr="008966C1" w:rsidRDefault="00247996" w:rsidP="00247996">
      <w:r w:rsidRPr="008966C1">
        <w:t>(a) currently providing services as a sportsperson, or is playing or coaching in any capacity, at a professional or semi-professional level of sport (whether paid or unpaid); or</w:t>
      </w:r>
    </w:p>
    <w:p w14:paraId="5AD645A9" w14:textId="77777777" w:rsidR="00247996" w:rsidRPr="008966C1" w:rsidRDefault="00247996" w:rsidP="00247996">
      <w:r w:rsidRPr="008966C1">
        <w:t>(b) currently receiving payment, including payment in kind, for playing or coaching, and that payment covers all, or the majority of, their costs for travelling to, and living in, the UK, or has received such payment within the previous 4 years; or</w:t>
      </w:r>
    </w:p>
    <w:p w14:paraId="693B3BD5" w14:textId="77777777" w:rsidR="00247996" w:rsidRPr="008966C1" w:rsidRDefault="00247996" w:rsidP="00247996">
      <w:r w:rsidRPr="008966C1">
        <w:t>(c) currently registered to a professional or semi-professional sports team or has been so registered within the previous 4 years (this includes all academy and development team age groups); or</w:t>
      </w:r>
    </w:p>
    <w:p w14:paraId="2073599C" w14:textId="77777777" w:rsidR="00247996" w:rsidRPr="008966C1" w:rsidRDefault="00247996" w:rsidP="00247996">
      <w:r w:rsidRPr="008966C1">
        <w:t>(d) has represented their nation or national team within the previous two years, including all youth and development age groups from under 17s upwards; or</w:t>
      </w:r>
    </w:p>
    <w:p w14:paraId="0441797C" w14:textId="77777777" w:rsidR="00247996" w:rsidRPr="008966C1" w:rsidRDefault="00247996" w:rsidP="00247996">
      <w:r w:rsidRPr="008966C1">
        <w:t>(e) has represented their state or regional team within the previous two years, including all youth and development age groups from under 17s upwards; or</w:t>
      </w:r>
    </w:p>
    <w:p w14:paraId="5EDE4C48" w14:textId="77777777" w:rsidR="00247996" w:rsidRPr="008966C1" w:rsidRDefault="00247996" w:rsidP="00247996">
      <w:r w:rsidRPr="008966C1">
        <w:t>(f) has an established international reputation in their chosen field of sport; or</w:t>
      </w:r>
    </w:p>
    <w:p w14:paraId="112155E1" w14:textId="77777777" w:rsidR="00247996" w:rsidRPr="008966C1" w:rsidRDefault="00247996" w:rsidP="00247996">
      <w:r w:rsidRPr="008966C1">
        <w:t>(g) engages an agent or representative, with the aim of finding opportunities as a sportsperson, and/or developing a current or future career as a sportsperson, or has engaged such an agent in the last 12 months; or</w:t>
      </w:r>
    </w:p>
    <w:p w14:paraId="46E8458C" w14:textId="77777777" w:rsidR="00247996" w:rsidRPr="008966C1" w:rsidRDefault="00247996" w:rsidP="00247996">
      <w:r w:rsidRPr="008966C1">
        <w:t>(h) is providing services as a sportsperson or coach, unless they are doing so as an “Amateur” in a charity event; or</w:t>
      </w:r>
    </w:p>
    <w:p w14:paraId="57C0D729" w14:textId="77777777" w:rsidR="00247996" w:rsidRDefault="00247996" w:rsidP="00247996">
      <w:r w:rsidRPr="008966C1">
        <w:t>(</w:t>
      </w:r>
      <w:proofErr w:type="spellStart"/>
      <w:r w:rsidRPr="008966C1">
        <w:t>i</w:t>
      </w:r>
      <w:proofErr w:type="spellEnd"/>
      <w:r w:rsidRPr="008966C1">
        <w:t xml:space="preserve">) is providing services as a sportsperson or coach, unless they are doing so as a </w:t>
      </w:r>
      <w:proofErr w:type="gramStart"/>
      <w:r w:rsidRPr="008966C1">
        <w:t>Student</w:t>
      </w:r>
      <w:proofErr w:type="gramEnd"/>
      <w:r w:rsidRPr="008966C1">
        <w:t xml:space="preserve"> who is studying a course at degree level or above at a higher education provider and playing or coaching sport as an Amateur or as part of a work placement that is undertaken as an integral and assessed part of their course.</w:t>
      </w:r>
    </w:p>
    <w:p w14:paraId="05B398DA" w14:textId="77777777" w:rsidR="00247996" w:rsidRPr="00F97C52" w:rsidRDefault="00247996" w:rsidP="00F5312A"/>
    <w:sectPr w:rsidR="00247996" w:rsidRPr="00F97C52">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7D0B3" w14:textId="77777777" w:rsidR="00C54245" w:rsidRDefault="00C54245" w:rsidP="00F5312A">
      <w:r>
        <w:separator/>
      </w:r>
    </w:p>
  </w:endnote>
  <w:endnote w:type="continuationSeparator" w:id="0">
    <w:p w14:paraId="610047D3" w14:textId="77777777" w:rsidR="00C54245" w:rsidRDefault="00C54245" w:rsidP="00F5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D5F7" w14:textId="77777777" w:rsidR="00FF1A72" w:rsidRDefault="00FF1A72" w:rsidP="00F5312A">
    <w:pPr>
      <w:pStyle w:val="Footer"/>
    </w:pPr>
  </w:p>
  <w:p w14:paraId="03D731B0" w14:textId="77777777" w:rsidR="00FF1A72" w:rsidRDefault="00FF1A72" w:rsidP="00F531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065366"/>
      <w:docPartObj>
        <w:docPartGallery w:val="Page Numbers (Bottom of Page)"/>
        <w:docPartUnique/>
      </w:docPartObj>
    </w:sdtPr>
    <w:sdtEndPr>
      <w:rPr>
        <w:noProof/>
      </w:rPr>
    </w:sdtEndPr>
    <w:sdtContent>
      <w:p w14:paraId="346D4E4C" w14:textId="77777777" w:rsidR="00FF1A72" w:rsidRDefault="00FF1A72" w:rsidP="00F5312A">
        <w:pPr>
          <w:pStyle w:val="Footer"/>
        </w:pPr>
        <w:r>
          <w:fldChar w:fldCharType="begin"/>
        </w:r>
        <w:r>
          <w:instrText xml:space="preserve"> PAGE   \* MERGEFORMAT </w:instrText>
        </w:r>
        <w:r>
          <w:fldChar w:fldCharType="separate"/>
        </w:r>
        <w:r>
          <w:rPr>
            <w:noProof/>
          </w:rPr>
          <w:t>1</w:t>
        </w:r>
        <w:r>
          <w:rPr>
            <w:noProof/>
          </w:rPr>
          <w:fldChar w:fldCharType="end"/>
        </w:r>
      </w:p>
    </w:sdtContent>
  </w:sdt>
  <w:p w14:paraId="60619026" w14:textId="77777777" w:rsidR="00FF1A72" w:rsidRDefault="00FF1A72" w:rsidP="00F531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5D7AD" w14:textId="77777777" w:rsidR="00FF1A72" w:rsidRDefault="00FF1A72" w:rsidP="00F531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716783009"/>
      <w:docPartObj>
        <w:docPartGallery w:val="Page Numbers (Bottom of Page)"/>
        <w:docPartUnique/>
      </w:docPartObj>
    </w:sdtPr>
    <w:sdtEndPr>
      <w:rPr>
        <w:noProof/>
      </w:rPr>
    </w:sdtEndPr>
    <w:sdtContent>
      <w:p w14:paraId="5FD508A4" w14:textId="31297F17" w:rsidR="00FF1A72" w:rsidRPr="008B2DFC" w:rsidRDefault="00FF1A72" w:rsidP="008B2DFC">
        <w:pPr>
          <w:pStyle w:val="Footer"/>
          <w:jc w:val="center"/>
          <w:rPr>
            <w:sz w:val="18"/>
            <w:szCs w:val="18"/>
          </w:rPr>
        </w:pPr>
        <w:r w:rsidRPr="008B2DFC">
          <w:rPr>
            <w:sz w:val="18"/>
            <w:szCs w:val="18"/>
          </w:rPr>
          <w:t xml:space="preserve">Page </w:t>
        </w:r>
        <w:r w:rsidRPr="008B2DFC">
          <w:rPr>
            <w:sz w:val="18"/>
            <w:szCs w:val="18"/>
          </w:rPr>
          <w:fldChar w:fldCharType="begin"/>
        </w:r>
        <w:r w:rsidRPr="008B2DFC">
          <w:rPr>
            <w:sz w:val="18"/>
            <w:szCs w:val="18"/>
          </w:rPr>
          <w:instrText xml:space="preserve"> PAGE   \* MERGEFORMAT </w:instrText>
        </w:r>
        <w:r w:rsidRPr="008B2DFC">
          <w:rPr>
            <w:sz w:val="18"/>
            <w:szCs w:val="18"/>
          </w:rPr>
          <w:fldChar w:fldCharType="separate"/>
        </w:r>
        <w:r>
          <w:rPr>
            <w:noProof/>
            <w:sz w:val="18"/>
            <w:szCs w:val="18"/>
          </w:rPr>
          <w:t>20</w:t>
        </w:r>
        <w:r w:rsidRPr="008B2DFC">
          <w:rPr>
            <w:noProof/>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8955" w14:textId="77777777" w:rsidR="00FF1A72" w:rsidRDefault="00FF1A72" w:rsidP="00F53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8B3DA" w14:textId="77777777" w:rsidR="00C54245" w:rsidRDefault="00C54245" w:rsidP="00F5312A">
      <w:r>
        <w:separator/>
      </w:r>
    </w:p>
  </w:footnote>
  <w:footnote w:type="continuationSeparator" w:id="0">
    <w:p w14:paraId="431FF961" w14:textId="77777777" w:rsidR="00C54245" w:rsidRDefault="00C54245" w:rsidP="00F53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005FA" w14:textId="1167230A" w:rsidR="00FF1A72" w:rsidRDefault="00FF1A72" w:rsidP="00F531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F059" w14:textId="1EBB2296" w:rsidR="00FF1A72" w:rsidRDefault="00FF1A72" w:rsidP="00F5312A">
    <w:pPr>
      <w:pStyle w:val="Header"/>
    </w:pPr>
    <w:r w:rsidRPr="00F5312A">
      <w:t>Governing Body Visa Endorsement Requirements</w:t>
    </w:r>
    <w:r>
      <w:t xml:space="preserve"> | 2.0 | </w:t>
    </w:r>
    <w:r w:rsidR="002B3775">
      <w:t>17 March</w:t>
    </w:r>
    <w:r w:rsidR="002B3775">
      <w:t xml:space="preserve"> </w:t>
    </w:r>
    <w:r w:rsidR="00186D01">
      <w:t>2025</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3A1BD" w14:textId="6908CB2B" w:rsidR="00FF1A72" w:rsidRDefault="00FF1A72" w:rsidP="00F53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63D03"/>
    <w:multiLevelType w:val="hybridMultilevel"/>
    <w:tmpl w:val="95C66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4A08B9"/>
    <w:multiLevelType w:val="hybridMultilevel"/>
    <w:tmpl w:val="B9E2B1B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8B4EA3"/>
    <w:multiLevelType w:val="hybridMultilevel"/>
    <w:tmpl w:val="23D856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4477EB"/>
    <w:multiLevelType w:val="hybridMultilevel"/>
    <w:tmpl w:val="969EC3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E666FA"/>
    <w:multiLevelType w:val="hybridMultilevel"/>
    <w:tmpl w:val="EDB4DA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1C7C82"/>
    <w:multiLevelType w:val="hybridMultilevel"/>
    <w:tmpl w:val="9F806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0D4914"/>
    <w:multiLevelType w:val="hybridMultilevel"/>
    <w:tmpl w:val="89EE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E00346"/>
    <w:multiLevelType w:val="hybridMultilevel"/>
    <w:tmpl w:val="239C9B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32F6078"/>
    <w:multiLevelType w:val="hybridMultilevel"/>
    <w:tmpl w:val="481823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3417EF5"/>
    <w:multiLevelType w:val="hybridMultilevel"/>
    <w:tmpl w:val="8C9CB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4B69DB"/>
    <w:multiLevelType w:val="hybridMultilevel"/>
    <w:tmpl w:val="EDB4DA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81074A"/>
    <w:multiLevelType w:val="hybridMultilevel"/>
    <w:tmpl w:val="9FE247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B1D0DC3"/>
    <w:multiLevelType w:val="hybridMultilevel"/>
    <w:tmpl w:val="1C2AE2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D12140C"/>
    <w:multiLevelType w:val="hybridMultilevel"/>
    <w:tmpl w:val="D9669B8E"/>
    <w:lvl w:ilvl="0" w:tplc="61BA7F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D9C3ADE"/>
    <w:multiLevelType w:val="hybridMultilevel"/>
    <w:tmpl w:val="8BC47658"/>
    <w:lvl w:ilvl="0" w:tplc="421A6530">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BAC4581"/>
    <w:multiLevelType w:val="hybridMultilevel"/>
    <w:tmpl w:val="54828B3E"/>
    <w:lvl w:ilvl="0" w:tplc="A2A054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9F0B9F"/>
    <w:multiLevelType w:val="hybridMultilevel"/>
    <w:tmpl w:val="E6665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4156BE"/>
    <w:multiLevelType w:val="hybridMultilevel"/>
    <w:tmpl w:val="C6449836"/>
    <w:lvl w:ilvl="0" w:tplc="502C26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EA27122"/>
    <w:multiLevelType w:val="hybridMultilevel"/>
    <w:tmpl w:val="AB8EDF0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7B22F2"/>
    <w:multiLevelType w:val="hybridMultilevel"/>
    <w:tmpl w:val="C32023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FF3BB7"/>
    <w:multiLevelType w:val="hybridMultilevel"/>
    <w:tmpl w:val="C9D2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BA2914"/>
    <w:multiLevelType w:val="hybridMultilevel"/>
    <w:tmpl w:val="1758D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233CC9"/>
    <w:multiLevelType w:val="hybridMultilevel"/>
    <w:tmpl w:val="EDB4DA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941F4F"/>
    <w:multiLevelType w:val="hybridMultilevel"/>
    <w:tmpl w:val="AA7AA7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71795E"/>
    <w:multiLevelType w:val="hybridMultilevel"/>
    <w:tmpl w:val="B34E2C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D4603E"/>
    <w:multiLevelType w:val="hybridMultilevel"/>
    <w:tmpl w:val="5E74DC74"/>
    <w:lvl w:ilvl="0" w:tplc="732862E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CD6322"/>
    <w:multiLevelType w:val="hybridMultilevel"/>
    <w:tmpl w:val="AAAC3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FF7728"/>
    <w:multiLevelType w:val="hybridMultilevel"/>
    <w:tmpl w:val="007C08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AA3AE4"/>
    <w:multiLevelType w:val="hybridMultilevel"/>
    <w:tmpl w:val="EDB4DA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9B6C54"/>
    <w:multiLevelType w:val="hybridMultilevel"/>
    <w:tmpl w:val="205015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502A1E"/>
    <w:multiLevelType w:val="hybridMultilevel"/>
    <w:tmpl w:val="36E450F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A40779"/>
    <w:multiLevelType w:val="hybridMultilevel"/>
    <w:tmpl w:val="205015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5949078">
    <w:abstractNumId w:val="5"/>
  </w:num>
  <w:num w:numId="2" w16cid:durableId="1069956620">
    <w:abstractNumId w:val="7"/>
  </w:num>
  <w:num w:numId="3" w16cid:durableId="292566703">
    <w:abstractNumId w:val="12"/>
  </w:num>
  <w:num w:numId="4" w16cid:durableId="968126048">
    <w:abstractNumId w:val="11"/>
  </w:num>
  <w:num w:numId="5" w16cid:durableId="235745536">
    <w:abstractNumId w:val="21"/>
  </w:num>
  <w:num w:numId="6" w16cid:durableId="46343519">
    <w:abstractNumId w:val="30"/>
  </w:num>
  <w:num w:numId="7" w16cid:durableId="1506899315">
    <w:abstractNumId w:val="27"/>
  </w:num>
  <w:num w:numId="8" w16cid:durableId="207299322">
    <w:abstractNumId w:val="23"/>
  </w:num>
  <w:num w:numId="9" w16cid:durableId="548228073">
    <w:abstractNumId w:val="13"/>
  </w:num>
  <w:num w:numId="10" w16cid:durableId="1482384750">
    <w:abstractNumId w:val="17"/>
  </w:num>
  <w:num w:numId="11" w16cid:durableId="498085853">
    <w:abstractNumId w:val="2"/>
  </w:num>
  <w:num w:numId="12" w16cid:durableId="1829440334">
    <w:abstractNumId w:val="14"/>
  </w:num>
  <w:num w:numId="13" w16cid:durableId="232084111">
    <w:abstractNumId w:val="20"/>
  </w:num>
  <w:num w:numId="14" w16cid:durableId="1494564037">
    <w:abstractNumId w:val="15"/>
  </w:num>
  <w:num w:numId="15" w16cid:durableId="815875050">
    <w:abstractNumId w:val="16"/>
  </w:num>
  <w:num w:numId="16" w16cid:durableId="1751350947">
    <w:abstractNumId w:val="18"/>
  </w:num>
  <w:num w:numId="17" w16cid:durableId="1750730681">
    <w:abstractNumId w:val="9"/>
  </w:num>
  <w:num w:numId="18" w16cid:durableId="2072119272">
    <w:abstractNumId w:val="0"/>
  </w:num>
  <w:num w:numId="19" w16cid:durableId="307125299">
    <w:abstractNumId w:val="6"/>
  </w:num>
  <w:num w:numId="20" w16cid:durableId="1020863022">
    <w:abstractNumId w:val="3"/>
  </w:num>
  <w:num w:numId="21" w16cid:durableId="723677286">
    <w:abstractNumId w:val="24"/>
  </w:num>
  <w:num w:numId="22" w16cid:durableId="1875997011">
    <w:abstractNumId w:val="26"/>
  </w:num>
  <w:num w:numId="23" w16cid:durableId="1813978356">
    <w:abstractNumId w:val="8"/>
  </w:num>
  <w:num w:numId="24" w16cid:durableId="29890174">
    <w:abstractNumId w:val="29"/>
  </w:num>
  <w:num w:numId="25" w16cid:durableId="1761948622">
    <w:abstractNumId w:val="19"/>
  </w:num>
  <w:num w:numId="26" w16cid:durableId="1455322386">
    <w:abstractNumId w:val="1"/>
  </w:num>
  <w:num w:numId="27" w16cid:durableId="1002853715">
    <w:abstractNumId w:val="31"/>
  </w:num>
  <w:num w:numId="28" w16cid:durableId="1860511167">
    <w:abstractNumId w:val="4"/>
  </w:num>
  <w:num w:numId="29" w16cid:durableId="1219785927">
    <w:abstractNumId w:val="28"/>
  </w:num>
  <w:num w:numId="30" w16cid:durableId="716851595">
    <w:abstractNumId w:val="22"/>
  </w:num>
  <w:num w:numId="31" w16cid:durableId="620262765">
    <w:abstractNumId w:val="10"/>
  </w:num>
  <w:num w:numId="32" w16cid:durableId="706657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BE4"/>
    <w:rsid w:val="00026423"/>
    <w:rsid w:val="0005342E"/>
    <w:rsid w:val="00055FBE"/>
    <w:rsid w:val="00087FDF"/>
    <w:rsid w:val="00095C38"/>
    <w:rsid w:val="000B4067"/>
    <w:rsid w:val="000E0D7E"/>
    <w:rsid w:val="00107A6B"/>
    <w:rsid w:val="00183EB3"/>
    <w:rsid w:val="001853E5"/>
    <w:rsid w:val="001859F8"/>
    <w:rsid w:val="00186D01"/>
    <w:rsid w:val="001E13E8"/>
    <w:rsid w:val="00221843"/>
    <w:rsid w:val="00247996"/>
    <w:rsid w:val="00276E85"/>
    <w:rsid w:val="002B324B"/>
    <w:rsid w:val="002B3775"/>
    <w:rsid w:val="00306029"/>
    <w:rsid w:val="00336FD7"/>
    <w:rsid w:val="003F7FB8"/>
    <w:rsid w:val="00421B1E"/>
    <w:rsid w:val="004302B6"/>
    <w:rsid w:val="00437611"/>
    <w:rsid w:val="00471E3E"/>
    <w:rsid w:val="00490161"/>
    <w:rsid w:val="004A37AD"/>
    <w:rsid w:val="005149D4"/>
    <w:rsid w:val="005940F4"/>
    <w:rsid w:val="005A03B5"/>
    <w:rsid w:val="005B36B0"/>
    <w:rsid w:val="005D754D"/>
    <w:rsid w:val="006762E4"/>
    <w:rsid w:val="00683B5B"/>
    <w:rsid w:val="00690C32"/>
    <w:rsid w:val="006E2368"/>
    <w:rsid w:val="006E5B5F"/>
    <w:rsid w:val="006F4666"/>
    <w:rsid w:val="00720878"/>
    <w:rsid w:val="0072792D"/>
    <w:rsid w:val="00733065"/>
    <w:rsid w:val="007339FF"/>
    <w:rsid w:val="007513C0"/>
    <w:rsid w:val="007839CF"/>
    <w:rsid w:val="007F45C0"/>
    <w:rsid w:val="00803B2C"/>
    <w:rsid w:val="00824DA0"/>
    <w:rsid w:val="00830058"/>
    <w:rsid w:val="008318B1"/>
    <w:rsid w:val="008966C1"/>
    <w:rsid w:val="00896B61"/>
    <w:rsid w:val="008B2DFC"/>
    <w:rsid w:val="008E110D"/>
    <w:rsid w:val="008F036F"/>
    <w:rsid w:val="00923721"/>
    <w:rsid w:val="009864B4"/>
    <w:rsid w:val="009B614B"/>
    <w:rsid w:val="009B63C0"/>
    <w:rsid w:val="009C287B"/>
    <w:rsid w:val="00A0631D"/>
    <w:rsid w:val="00A150FA"/>
    <w:rsid w:val="00A31284"/>
    <w:rsid w:val="00A4081D"/>
    <w:rsid w:val="00A524E2"/>
    <w:rsid w:val="00A57E45"/>
    <w:rsid w:val="00A66AF6"/>
    <w:rsid w:val="00A839DE"/>
    <w:rsid w:val="00AB2BA8"/>
    <w:rsid w:val="00AC61EA"/>
    <w:rsid w:val="00B15BE4"/>
    <w:rsid w:val="00B37E4B"/>
    <w:rsid w:val="00B45569"/>
    <w:rsid w:val="00B731B0"/>
    <w:rsid w:val="00B83BCD"/>
    <w:rsid w:val="00BD543F"/>
    <w:rsid w:val="00C40D8D"/>
    <w:rsid w:val="00C46905"/>
    <w:rsid w:val="00C54245"/>
    <w:rsid w:val="00C96CAB"/>
    <w:rsid w:val="00CA25D5"/>
    <w:rsid w:val="00CB4C33"/>
    <w:rsid w:val="00D01439"/>
    <w:rsid w:val="00D2204C"/>
    <w:rsid w:val="00D37ACA"/>
    <w:rsid w:val="00D54A16"/>
    <w:rsid w:val="00D608BE"/>
    <w:rsid w:val="00D612DA"/>
    <w:rsid w:val="00DB14EA"/>
    <w:rsid w:val="00DB1FA9"/>
    <w:rsid w:val="00DB44A4"/>
    <w:rsid w:val="00E322B7"/>
    <w:rsid w:val="00E518D2"/>
    <w:rsid w:val="00E653F3"/>
    <w:rsid w:val="00E73CA4"/>
    <w:rsid w:val="00E93217"/>
    <w:rsid w:val="00EC65BE"/>
    <w:rsid w:val="00ED2679"/>
    <w:rsid w:val="00F23360"/>
    <w:rsid w:val="00F241FC"/>
    <w:rsid w:val="00F32116"/>
    <w:rsid w:val="00F5312A"/>
    <w:rsid w:val="00F947F6"/>
    <w:rsid w:val="00F97C52"/>
    <w:rsid w:val="00FA27FF"/>
    <w:rsid w:val="00FA77DB"/>
    <w:rsid w:val="00FF1A72"/>
    <w:rsid w:val="00FF207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C4C03"/>
  <w15:chartTrackingRefBased/>
  <w15:docId w15:val="{0B44F288-8073-4533-B78D-97DD001ED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12A"/>
    <w:pPr>
      <w:spacing w:after="240" w:line="240" w:lineRule="atLeast"/>
    </w:pPr>
    <w:rPr>
      <w:rFonts w:ascii="Arial" w:eastAsia="Times New Roman" w:hAnsi="Arial" w:cs="Arial"/>
      <w:szCs w:val="20"/>
      <w:lang w:val="en" w:eastAsia="en-GB"/>
    </w:rPr>
  </w:style>
  <w:style w:type="paragraph" w:styleId="Heading1">
    <w:name w:val="heading 1"/>
    <w:basedOn w:val="Normal"/>
    <w:next w:val="Normal"/>
    <w:link w:val="Heading1Char"/>
    <w:qFormat/>
    <w:rsid w:val="00D608BE"/>
    <w:pPr>
      <w:spacing w:after="360" w:line="240" w:lineRule="auto"/>
      <w:outlineLvl w:val="0"/>
    </w:pPr>
    <w:rPr>
      <w:rFonts w:eastAsiaTheme="majorEastAsia"/>
      <w:b/>
      <w:bCs/>
      <w:color w:val="2F5496" w:themeColor="accent5" w:themeShade="BF"/>
      <w:spacing w:val="-10"/>
      <w:kern w:val="28"/>
      <w:sz w:val="32"/>
      <w:szCs w:val="56"/>
    </w:rPr>
  </w:style>
  <w:style w:type="paragraph" w:styleId="Heading2">
    <w:name w:val="heading 2"/>
    <w:basedOn w:val="Heading1"/>
    <w:next w:val="Normal"/>
    <w:link w:val="Heading2Char"/>
    <w:uiPriority w:val="9"/>
    <w:unhideWhenUsed/>
    <w:qFormat/>
    <w:rsid w:val="00D608BE"/>
    <w:pPr>
      <w:outlineLvl w:val="1"/>
    </w:pPr>
    <w:rPr>
      <w:sz w:val="28"/>
      <w:szCs w:val="28"/>
    </w:rPr>
  </w:style>
  <w:style w:type="paragraph" w:styleId="Heading3">
    <w:name w:val="heading 3"/>
    <w:basedOn w:val="Normal"/>
    <w:next w:val="Normal"/>
    <w:link w:val="Heading3Char"/>
    <w:uiPriority w:val="9"/>
    <w:unhideWhenUsed/>
    <w:qFormat/>
    <w:rsid w:val="00D608BE"/>
    <w:pPr>
      <w:spacing w:before="240"/>
      <w:outlineLvl w:val="2"/>
    </w:pPr>
    <w:rPr>
      <w:b/>
      <w:color w:val="4472C4"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5BE"/>
    <w:pPr>
      <w:tabs>
        <w:tab w:val="center" w:pos="4513"/>
        <w:tab w:val="right" w:pos="9026"/>
      </w:tabs>
      <w:spacing w:line="240" w:lineRule="auto"/>
    </w:pPr>
  </w:style>
  <w:style w:type="character" w:customStyle="1" w:styleId="HeaderChar">
    <w:name w:val="Header Char"/>
    <w:basedOn w:val="DefaultParagraphFont"/>
    <w:link w:val="Header"/>
    <w:uiPriority w:val="99"/>
    <w:rsid w:val="00EC65BE"/>
  </w:style>
  <w:style w:type="paragraph" w:styleId="Footer">
    <w:name w:val="footer"/>
    <w:basedOn w:val="Normal"/>
    <w:link w:val="FooterChar"/>
    <w:uiPriority w:val="99"/>
    <w:unhideWhenUsed/>
    <w:rsid w:val="00EC65BE"/>
    <w:pPr>
      <w:tabs>
        <w:tab w:val="center" w:pos="4513"/>
        <w:tab w:val="right" w:pos="9026"/>
      </w:tabs>
      <w:spacing w:line="240" w:lineRule="auto"/>
    </w:pPr>
  </w:style>
  <w:style w:type="character" w:customStyle="1" w:styleId="FooterChar">
    <w:name w:val="Footer Char"/>
    <w:basedOn w:val="DefaultParagraphFont"/>
    <w:link w:val="Footer"/>
    <w:uiPriority w:val="99"/>
    <w:rsid w:val="00EC65BE"/>
  </w:style>
  <w:style w:type="character" w:customStyle="1" w:styleId="Heading1Char">
    <w:name w:val="Heading 1 Char"/>
    <w:basedOn w:val="DefaultParagraphFont"/>
    <w:link w:val="Heading1"/>
    <w:rsid w:val="00D608BE"/>
    <w:rPr>
      <w:rFonts w:ascii="Arial" w:eastAsiaTheme="majorEastAsia" w:hAnsi="Arial" w:cs="Arial"/>
      <w:b/>
      <w:bCs/>
      <w:color w:val="2F5496" w:themeColor="accent5" w:themeShade="BF"/>
      <w:spacing w:val="-10"/>
      <w:kern w:val="28"/>
      <w:sz w:val="32"/>
      <w:szCs w:val="56"/>
      <w:lang w:eastAsia="en-GB"/>
    </w:rPr>
  </w:style>
  <w:style w:type="table" w:styleId="TableGrid">
    <w:name w:val="Table Grid"/>
    <w:basedOn w:val="TableNormal"/>
    <w:rsid w:val="00F97C52"/>
    <w:pPr>
      <w:spacing w:before="120" w:after="0" w:line="240" w:lineRule="auto"/>
    </w:pPr>
    <w:rPr>
      <w:rFonts w:eastAsia="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F97C52"/>
    <w:rPr>
      <w:b/>
      <w:bCs/>
    </w:rPr>
  </w:style>
  <w:style w:type="paragraph" w:styleId="ListParagraph">
    <w:name w:val="List Paragraph"/>
    <w:basedOn w:val="Normal"/>
    <w:uiPriority w:val="34"/>
    <w:qFormat/>
    <w:rsid w:val="00F97C52"/>
    <w:pPr>
      <w:ind w:left="720"/>
      <w:contextualSpacing/>
    </w:pPr>
  </w:style>
  <w:style w:type="paragraph" w:styleId="NoSpacing">
    <w:name w:val="No Spacing"/>
    <w:uiPriority w:val="1"/>
    <w:qFormat/>
    <w:rsid w:val="00F97C52"/>
    <w:pPr>
      <w:spacing w:before="120" w:after="0" w:line="240" w:lineRule="auto"/>
    </w:pPr>
    <w:rPr>
      <w:rFonts w:asciiTheme="majorHAnsi" w:eastAsia="Times New Roman" w:hAnsiTheme="majorHAnsi"/>
      <w:sz w:val="20"/>
      <w:szCs w:val="20"/>
      <w:lang w:eastAsia="en-GB"/>
    </w:rPr>
  </w:style>
  <w:style w:type="character" w:styleId="Hyperlink">
    <w:name w:val="Hyperlink"/>
    <w:basedOn w:val="DefaultParagraphFont"/>
    <w:uiPriority w:val="99"/>
    <w:unhideWhenUsed/>
    <w:rsid w:val="00F97C52"/>
    <w:rPr>
      <w:color w:val="0563C1" w:themeColor="hyperlink"/>
      <w:u w:val="single"/>
    </w:rPr>
  </w:style>
  <w:style w:type="character" w:styleId="CommentReference">
    <w:name w:val="annotation reference"/>
    <w:basedOn w:val="DefaultParagraphFont"/>
    <w:unhideWhenUsed/>
    <w:rsid w:val="00F97C52"/>
    <w:rPr>
      <w:sz w:val="16"/>
      <w:szCs w:val="16"/>
    </w:rPr>
  </w:style>
  <w:style w:type="paragraph" w:styleId="CommentText">
    <w:name w:val="annotation text"/>
    <w:basedOn w:val="Normal"/>
    <w:link w:val="CommentTextChar"/>
    <w:uiPriority w:val="99"/>
    <w:unhideWhenUsed/>
    <w:rsid w:val="00F97C52"/>
    <w:pPr>
      <w:spacing w:after="160" w:line="240" w:lineRule="auto"/>
    </w:pPr>
    <w:rPr>
      <w:rFonts w:asciiTheme="minorHAnsi" w:eastAsiaTheme="minorHAnsi" w:hAnsiTheme="minorHAnsi"/>
      <w:lang w:eastAsia="en-US"/>
    </w:rPr>
  </w:style>
  <w:style w:type="character" w:customStyle="1" w:styleId="CommentTextChar">
    <w:name w:val="Comment Text Char"/>
    <w:basedOn w:val="DefaultParagraphFont"/>
    <w:link w:val="CommentText"/>
    <w:uiPriority w:val="99"/>
    <w:rsid w:val="00F97C52"/>
    <w:rPr>
      <w:szCs w:val="20"/>
    </w:rPr>
  </w:style>
  <w:style w:type="paragraph" w:styleId="BalloonText">
    <w:name w:val="Balloon Text"/>
    <w:basedOn w:val="Normal"/>
    <w:link w:val="BalloonTextChar"/>
    <w:uiPriority w:val="99"/>
    <w:semiHidden/>
    <w:unhideWhenUsed/>
    <w:rsid w:val="00F97C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C52"/>
    <w:rPr>
      <w:rFonts w:ascii="Segoe UI" w:eastAsia="Times New Roman" w:hAnsi="Segoe UI" w:cs="Segoe UI"/>
      <w:sz w:val="18"/>
      <w:szCs w:val="18"/>
      <w:lang w:eastAsia="en-GB"/>
    </w:rPr>
  </w:style>
  <w:style w:type="character" w:customStyle="1" w:styleId="Heading2Char">
    <w:name w:val="Heading 2 Char"/>
    <w:basedOn w:val="DefaultParagraphFont"/>
    <w:link w:val="Heading2"/>
    <w:uiPriority w:val="9"/>
    <w:rsid w:val="00D608BE"/>
    <w:rPr>
      <w:rFonts w:ascii="Arial" w:eastAsiaTheme="majorEastAsia" w:hAnsi="Arial" w:cs="Arial"/>
      <w:b/>
      <w:bCs/>
      <w:color w:val="2F5496" w:themeColor="accent5" w:themeShade="BF"/>
      <w:spacing w:val="-10"/>
      <w:kern w:val="28"/>
      <w:sz w:val="28"/>
      <w:szCs w:val="28"/>
      <w:lang w:eastAsia="en-GB"/>
    </w:rPr>
  </w:style>
  <w:style w:type="character" w:customStyle="1" w:styleId="Heading3Char">
    <w:name w:val="Heading 3 Char"/>
    <w:basedOn w:val="DefaultParagraphFont"/>
    <w:link w:val="Heading3"/>
    <w:uiPriority w:val="9"/>
    <w:rsid w:val="00D608BE"/>
    <w:rPr>
      <w:rFonts w:ascii="Arial" w:eastAsia="Times New Roman" w:hAnsi="Arial" w:cs="Arial"/>
      <w:b/>
      <w:color w:val="4472C4" w:themeColor="accent5"/>
      <w:szCs w:val="20"/>
      <w:lang w:val="en" w:eastAsia="en-GB"/>
    </w:rPr>
  </w:style>
  <w:style w:type="paragraph" w:styleId="Title">
    <w:name w:val="Title"/>
    <w:basedOn w:val="Heading1"/>
    <w:next w:val="Normal"/>
    <w:link w:val="TitleChar"/>
    <w:uiPriority w:val="10"/>
    <w:qFormat/>
    <w:rsid w:val="00F5312A"/>
    <w:pPr>
      <w:spacing w:line="360" w:lineRule="auto"/>
    </w:pPr>
    <w:rPr>
      <w:sz w:val="40"/>
      <w:szCs w:val="40"/>
    </w:rPr>
  </w:style>
  <w:style w:type="character" w:customStyle="1" w:styleId="TitleChar">
    <w:name w:val="Title Char"/>
    <w:basedOn w:val="DefaultParagraphFont"/>
    <w:link w:val="Title"/>
    <w:uiPriority w:val="10"/>
    <w:rsid w:val="00F5312A"/>
    <w:rPr>
      <w:rFonts w:ascii="Arial" w:eastAsiaTheme="majorEastAsia" w:hAnsi="Arial" w:cs="Arial"/>
      <w:b/>
      <w:bCs/>
      <w:color w:val="2F5496" w:themeColor="accent5" w:themeShade="BF"/>
      <w:spacing w:val="-10"/>
      <w:kern w:val="28"/>
      <w:sz w:val="40"/>
      <w:szCs w:val="40"/>
      <w:lang w:val="en" w:eastAsia="en-GB"/>
    </w:rPr>
  </w:style>
  <w:style w:type="paragraph" w:styleId="TOCHeading">
    <w:name w:val="TOC Heading"/>
    <w:basedOn w:val="Heading1"/>
    <w:next w:val="Normal"/>
    <w:uiPriority w:val="39"/>
    <w:unhideWhenUsed/>
    <w:qFormat/>
    <w:rsid w:val="008B2DFC"/>
    <w:pPr>
      <w:keepNext/>
      <w:keepLines/>
      <w:spacing w:before="240" w:after="0" w:line="259" w:lineRule="auto"/>
      <w:outlineLvl w:val="9"/>
    </w:pPr>
    <w:rPr>
      <w:rFonts w:asciiTheme="majorHAnsi" w:hAnsiTheme="majorHAnsi" w:cstheme="majorBidi"/>
      <w:b w:val="0"/>
      <w:bCs w:val="0"/>
      <w:color w:val="2E74B5" w:themeColor="accent1" w:themeShade="BF"/>
      <w:spacing w:val="0"/>
      <w:kern w:val="0"/>
      <w:szCs w:val="32"/>
      <w:lang w:val="en-US" w:eastAsia="en-US"/>
    </w:rPr>
  </w:style>
  <w:style w:type="paragraph" w:styleId="TOC1">
    <w:name w:val="toc 1"/>
    <w:basedOn w:val="Normal"/>
    <w:next w:val="Normal"/>
    <w:autoRedefine/>
    <w:uiPriority w:val="39"/>
    <w:unhideWhenUsed/>
    <w:rsid w:val="008B2DFC"/>
    <w:pPr>
      <w:spacing w:after="100"/>
    </w:pPr>
  </w:style>
  <w:style w:type="paragraph" w:styleId="TOC2">
    <w:name w:val="toc 2"/>
    <w:basedOn w:val="Normal"/>
    <w:next w:val="Normal"/>
    <w:autoRedefine/>
    <w:uiPriority w:val="39"/>
    <w:unhideWhenUsed/>
    <w:rsid w:val="008B2DFC"/>
    <w:pPr>
      <w:spacing w:after="100"/>
      <w:ind w:left="220"/>
    </w:pPr>
  </w:style>
  <w:style w:type="paragraph" w:styleId="TOC3">
    <w:name w:val="toc 3"/>
    <w:basedOn w:val="Normal"/>
    <w:next w:val="Normal"/>
    <w:autoRedefine/>
    <w:uiPriority w:val="39"/>
    <w:unhideWhenUsed/>
    <w:rsid w:val="008B2DFC"/>
    <w:pPr>
      <w:spacing w:after="100"/>
      <w:ind w:left="440"/>
    </w:pPr>
  </w:style>
  <w:style w:type="paragraph" w:styleId="CommentSubject">
    <w:name w:val="annotation subject"/>
    <w:basedOn w:val="CommentText"/>
    <w:next w:val="CommentText"/>
    <w:link w:val="CommentSubjectChar"/>
    <w:uiPriority w:val="99"/>
    <w:semiHidden/>
    <w:unhideWhenUsed/>
    <w:rsid w:val="00CA25D5"/>
    <w:pPr>
      <w:spacing w:after="240"/>
    </w:pPr>
    <w:rPr>
      <w:rFonts w:ascii="Arial" w:eastAsia="Times New Roman" w:hAnsi="Arial"/>
      <w:b/>
      <w:bCs/>
      <w:sz w:val="20"/>
      <w:lang w:eastAsia="en-GB"/>
    </w:rPr>
  </w:style>
  <w:style w:type="character" w:customStyle="1" w:styleId="CommentSubjectChar">
    <w:name w:val="Comment Subject Char"/>
    <w:basedOn w:val="CommentTextChar"/>
    <w:link w:val="CommentSubject"/>
    <w:uiPriority w:val="99"/>
    <w:semiHidden/>
    <w:rsid w:val="00CA25D5"/>
    <w:rPr>
      <w:rFonts w:ascii="Arial" w:eastAsia="Times New Roman" w:hAnsi="Arial" w:cs="Arial"/>
      <w:b/>
      <w:bCs/>
      <w:sz w:val="20"/>
      <w:szCs w:val="20"/>
      <w:lang w:val="en" w:eastAsia="en-GB"/>
    </w:rPr>
  </w:style>
  <w:style w:type="paragraph" w:styleId="Revision">
    <w:name w:val="Revision"/>
    <w:hidden/>
    <w:uiPriority w:val="99"/>
    <w:semiHidden/>
    <w:rsid w:val="0005342E"/>
    <w:pPr>
      <w:spacing w:after="0" w:line="240" w:lineRule="auto"/>
    </w:pPr>
    <w:rPr>
      <w:rFonts w:ascii="Arial" w:eastAsia="Times New Roman" w:hAnsi="Arial" w:cs="Arial"/>
      <w:szCs w:val="20"/>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96653">
      <w:bodyDiv w:val="1"/>
      <w:marLeft w:val="0"/>
      <w:marRight w:val="0"/>
      <w:marTop w:val="0"/>
      <w:marBottom w:val="0"/>
      <w:divBdr>
        <w:top w:val="none" w:sz="0" w:space="0" w:color="auto"/>
        <w:left w:val="none" w:sz="0" w:space="0" w:color="auto"/>
        <w:bottom w:val="none" w:sz="0" w:space="0" w:color="auto"/>
        <w:right w:val="none" w:sz="0" w:space="0" w:color="auto"/>
      </w:divBdr>
    </w:div>
    <w:div w:id="511186847">
      <w:bodyDiv w:val="1"/>
      <w:marLeft w:val="0"/>
      <w:marRight w:val="0"/>
      <w:marTop w:val="0"/>
      <w:marBottom w:val="0"/>
      <w:divBdr>
        <w:top w:val="none" w:sz="0" w:space="0" w:color="auto"/>
        <w:left w:val="none" w:sz="0" w:space="0" w:color="auto"/>
        <w:bottom w:val="none" w:sz="0" w:space="0" w:color="auto"/>
        <w:right w:val="none" w:sz="0" w:space="0" w:color="auto"/>
      </w:divBdr>
    </w:div>
    <w:div w:id="1365473699">
      <w:bodyDiv w:val="1"/>
      <w:marLeft w:val="0"/>
      <w:marRight w:val="0"/>
      <w:marTop w:val="0"/>
      <w:marBottom w:val="0"/>
      <w:divBdr>
        <w:top w:val="none" w:sz="0" w:space="0" w:color="auto"/>
        <w:left w:val="none" w:sz="0" w:space="0" w:color="auto"/>
        <w:bottom w:val="none" w:sz="0" w:space="0" w:color="auto"/>
        <w:right w:val="none" w:sz="0" w:space="0" w:color="auto"/>
      </w:divBdr>
    </w:div>
    <w:div w:id="168624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immigration-rules/immigration-rules-appendix-international-sportsperson" TargetMode="External"/><Relationship Id="rId18" Type="http://schemas.openxmlformats.org/officeDocument/2006/relationships/hyperlink" Target="https://www.gov.uk/government/publications/workers-and-temporary-workers-guidance-for-sponsors-sponsor-a-sportsperson-or-sporting-worker"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membership@britishwheelchairbasketball.co.uk"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gov.uk/browse/visas-immigration/work-visa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uk/government/uploads/system/uploads/attachment_data/file/257342/sportingcodeofpractice.pdf" TargetMode="External"/><Relationship Id="rId20" Type="http://schemas.openxmlformats.org/officeDocument/2006/relationships/hyperlink" Target="https://www.gov.uk/browse/visas-immigration/work-visas"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v.uk/guidance/immigration-rules/immigration-rules-appendix-sports-governing-bodies" TargetMode="External"/><Relationship Id="rId23" Type="http://schemas.openxmlformats.org/officeDocument/2006/relationships/hyperlink" Target="mailto:membership@britishwheelchairbasketball.co.uk"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gbwba.org.uk/gbwba/index.cf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immigration-rules/immigration-rules-appendix-sports-governing-bodies" TargetMode="External"/><Relationship Id="rId22" Type="http://schemas.openxmlformats.org/officeDocument/2006/relationships/hyperlink" Target="mailto:membership@britishwheelchairbasketball.co.uk" TargetMode="External"/><Relationship Id="rId27" Type="http://schemas.openxmlformats.org/officeDocument/2006/relationships/footer" Target="footer4.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Kaerger\Documents\Draft%20Disciplinary%20Procedure%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9417ab-6472-4075-af16-7dc6074df91e">
      <Value>4</Value>
      <Value>3</Value>
      <Value>2</Value>
      <Value>1</Value>
    </TaxCatchAll>
    <n7493b4506bf40e28c373b1e51a33445 xmlns="4e9417ab-6472-4075-af16-7dc6074df91e">
      <Terms xmlns="http://schemas.microsoft.com/office/infopath/2007/PartnerControls">
        <TermInfo xmlns="http://schemas.microsoft.com/office/infopath/2007/PartnerControls">
          <TermName xmlns="http://schemas.microsoft.com/office/infopath/2007/PartnerControls">Policy – Significant</TermName>
          <TermId xmlns="http://schemas.microsoft.com/office/infopath/2007/PartnerControls">b8faeb8d-1a87-44bd-8153-bff3c10363ae</TermId>
        </TermInfo>
      </Terms>
    </n7493b4506bf40e28c373b1e51a33445>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4e9417ab-6472-4075-af16-7dc6074df91e">false</HOMigrated>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jb5e598af17141539648acf311d7477b xmlns="4e9417ab-6472-4075-af16-7dc6074df91e">
      <Terms xmlns="http://schemas.microsoft.com/office/infopath/2007/PartnerControls">
        <TermInfo xmlns="http://schemas.microsoft.com/office/infopath/2007/PartnerControls">
          <TermName xmlns="http://schemas.microsoft.com/office/infopath/2007/PartnerControls">Migration Policy Unit (MPU)</TermName>
          <TermId xmlns="http://schemas.microsoft.com/office/infopath/2007/PartnerControls">03be98d1-f294-44d7-9b17-0cd6f350de9a</TermId>
        </TermInfo>
      </Terms>
    </jb5e598af17141539648acf311d7477b>
    <lcf76f155ced4ddcb4097134ff3c332f xmlns="3dfe6b5d-d13c-46ea-a9f6-3cec0b69c613">
      <Terms xmlns="http://schemas.microsoft.com/office/infopath/2007/PartnerControls"/>
    </lcf76f155ced4ddcb4097134ff3c332f>
  </documentManagement>
</p:properties>
</file>

<file path=customXml/item2.xml><?xml version="1.0" encoding="utf-8"?>
<?mso-contentType ?>
<SharedContentType xmlns="Microsoft.SharePoint.Taxonomy.ContentTypeSync" SourceId="93e580ec-c125-41f3-a307-e1c841722a86"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HO document" ma:contentTypeID="0x010100A5BF1C78D9F64B679A5EBDE1C6598EBC010086A58C132A797844A894E63D486FFAA5" ma:contentTypeVersion="18" ma:contentTypeDescription="Create a new document." ma:contentTypeScope="" ma:versionID="a7a391392b89ab0c92da739d561b0dc2">
  <xsd:schema xmlns:xsd="http://www.w3.org/2001/XMLSchema" xmlns:xs="http://www.w3.org/2001/XMLSchema" xmlns:p="http://schemas.microsoft.com/office/2006/metadata/properties" xmlns:ns2="4e9417ab-6472-4075-af16-7dc6074df91e" xmlns:ns3="3dfe6b5d-d13c-46ea-a9f6-3cec0b69c613" xmlns:ns4="c2c059e2-1855-4171-9238-779982714a5c" targetNamespace="http://schemas.microsoft.com/office/2006/metadata/properties" ma:root="true" ma:fieldsID="01b43d5869940555caae10d0523c3cff" ns2:_="" ns3:_="" ns4:_="">
    <xsd:import namespace="4e9417ab-6472-4075-af16-7dc6074df91e"/>
    <xsd:import namespace="3dfe6b5d-d13c-46ea-a9f6-3cec0b69c613"/>
    <xsd:import namespace="c2c059e2-1855-4171-9238-779982714a5c"/>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jb5e598af17141539648acf311d7477b" minOccurs="0"/>
                <xsd:element ref="ns2:n7493b4506bf40e28c373b1e51a33445" minOccurs="0"/>
                <xsd:element ref="ns2:HOMigrate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9624bd7-67f4-460f-98d5-27b11b81cc21}" ma:internalName="TaxCatchAll" ma:showField="CatchAllData" ma:web="c2c059e2-1855-4171-9238-779982714a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9624bd7-67f4-460f-98d5-27b11b81cc21}" ma:internalName="TaxCatchAllLabel" ma:readOnly="true" ma:showField="CatchAllDataLabel" ma:web="c2c059e2-1855-4171-9238-779982714a5c">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element name="jb5e598af17141539648acf311d7477b" ma:index="14" nillable="true" ma:taxonomy="true" ma:internalName="jb5e598af17141539648acf311d7477b" ma:taxonomyFieldName="HOBusinessUnit" ma:displayName="Business unit" ma:default="-1;#PBS and Economic Migration Unit (A)|112da8ee-676c-437f-bc72-03842022a3c0" ma:fieldId="{3b5e598a-f171-4153-9648-acf311d7477b}" ma:sspId="93e580ec-c125-41f3-a307-e1c841722a86"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16" nillable="true" ma:taxonomy="true" ma:internalName="n7493b4506bf40e28c373b1e51a33445" ma:taxonomyFieldName="HOSiteType" ma:displayName="Site type" ma:default="4;#Policy – Significant|b8faeb8d-1a87-44bd-8153-bff3c10363ae" ma:fieldId="{77493b45-06bf-40e2-8c37-3b1e51a33445}" ma:sspId="93e580ec-c125-41f3-a307-e1c841722a86" ma:termSetId="4518b03a-1a05-49af-8bf2-e5548589f21b" ma:anchorId="00000000-0000-0000-0000-000000000000" ma:open="false" ma:isKeyword="false">
      <xsd:complexType>
        <xsd:sequence>
          <xsd:element ref="pc:Terms" minOccurs="0" maxOccurs="1"/>
        </xsd:sequence>
      </xsd:complexType>
    </xsd:element>
    <xsd:element name="HOMigrated" ma:index="18" nillable="true" ma:displayName="Migrated" ma:default="0" ma:internalName="HOMig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dfe6b5d-d13c-46ea-a9f6-3cec0b69c61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93e580ec-c125-41f3-a307-e1c841722a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c059e2-1855-4171-9238-779982714a5c"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F0C15-5F5C-4941-9804-038BD9AA14FD}">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4e9417ab-6472-4075-af16-7dc6074df91e"/>
    <ds:schemaRef ds:uri="c2c059e2-1855-4171-9238-779982714a5c"/>
    <ds:schemaRef ds:uri="http://purl.org/dc/dcmitype/"/>
    <ds:schemaRef ds:uri="http://schemas.openxmlformats.org/package/2006/metadata/core-properties"/>
    <ds:schemaRef ds:uri="3dfe6b5d-d13c-46ea-a9f6-3cec0b69c613"/>
    <ds:schemaRef ds:uri="http://www.w3.org/XML/1998/namespace"/>
  </ds:schemaRefs>
</ds:datastoreItem>
</file>

<file path=customXml/itemProps2.xml><?xml version="1.0" encoding="utf-8"?>
<ds:datastoreItem xmlns:ds="http://schemas.openxmlformats.org/officeDocument/2006/customXml" ds:itemID="{8C8E0945-173E-45E4-918C-EED1F09F3579}">
  <ds:schemaRefs>
    <ds:schemaRef ds:uri="Microsoft.SharePoint.Taxonomy.ContentTypeSync"/>
  </ds:schemaRefs>
</ds:datastoreItem>
</file>

<file path=customXml/itemProps3.xml><?xml version="1.0" encoding="utf-8"?>
<ds:datastoreItem xmlns:ds="http://schemas.openxmlformats.org/officeDocument/2006/customXml" ds:itemID="{1C24762F-3DEC-4A93-AACE-3A4FFBABFFC6}">
  <ds:schemaRefs>
    <ds:schemaRef ds:uri="http://schemas.microsoft.com/sharepoint/v3/contenttype/forms"/>
  </ds:schemaRefs>
</ds:datastoreItem>
</file>

<file path=customXml/itemProps4.xml><?xml version="1.0" encoding="utf-8"?>
<ds:datastoreItem xmlns:ds="http://schemas.openxmlformats.org/officeDocument/2006/customXml" ds:itemID="{5E4BA87F-B270-4182-8BD8-FCEC096E1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417ab-6472-4075-af16-7dc6074df91e"/>
    <ds:schemaRef ds:uri="3dfe6b5d-d13c-46ea-a9f6-3cec0b69c613"/>
    <ds:schemaRef ds:uri="c2c059e2-1855-4171-9238-77998271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Draft Disciplinary Procedure 2019</Template>
  <TotalTime>42</TotalTime>
  <Pages>17</Pages>
  <Words>3646</Words>
  <Characters>20785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Kaerger</dc:creator>
  <cp:keywords/>
  <dc:description/>
  <cp:lastModifiedBy>Patrick Mulvey</cp:lastModifiedBy>
  <cp:revision>3</cp:revision>
  <cp:lastPrinted>2019-05-07T12:59:00Z</cp:lastPrinted>
  <dcterms:created xsi:type="dcterms:W3CDTF">2025-03-17T11:26:00Z</dcterms:created>
  <dcterms:modified xsi:type="dcterms:W3CDTF">2025-03-17T11:29:00Z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0x010100A5BF1C78D9F64B679A5EBDE1C6598EBC010086A58C132A797844A894E63D486FFAA5</vt:lpwstr>
  </property>
  <property fmtid="{D5CDD505-2E9C-101B-9397-08002B2CF9AE}" pid="3" name="MediaServiceImageTags">
    <vt:lpwstr/>
  </property>
  <property fmtid="{D5CDD505-2E9C-101B-9397-08002B2CF9AE}" pid="4" name="HOGovernmentSecurityClassification">
    <vt:lpwstr>1;#Official|14c80daa-741b-422c-9722-f71693c9ede4</vt:lpwstr>
  </property>
  <property fmtid="{D5CDD505-2E9C-101B-9397-08002B2CF9AE}" pid="5" name="HOSiteType">
    <vt:lpwstr>4;#Policy – Significant|b8faeb8d-1a87-44bd-8153-bff3c10363ae</vt:lpwstr>
  </property>
  <property fmtid="{D5CDD505-2E9C-101B-9397-08002B2CF9AE}" pid="6" name="HOCopyrightLevel">
    <vt:lpwstr>2;#Crown|69589897-2828-4761-976e-717fd8e631c9</vt:lpwstr>
  </property>
  <property fmtid="{D5CDD505-2E9C-101B-9397-08002B2CF9AE}" pid="7" name="HOBusinessUnit">
    <vt:lpwstr>3;#Migration Policy Unit (MPU)|03be98d1-f294-44d7-9b17-0cd6f350de9a</vt:lpwstr>
  </property>
</Properties>
</file>